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6591" w14:textId="4DC3A948" w:rsidR="00BB5E80" w:rsidRPr="00BB5E80" w:rsidRDefault="00A35EEF" w:rsidP="00BB5E80">
      <w:pPr>
        <w:spacing w:line="276" w:lineRule="auto"/>
        <w:rPr>
          <w:rFonts w:asciiTheme="majorHAnsi" w:hAnsiTheme="majorHAnsi"/>
          <w:sz w:val="22"/>
          <w:szCs w:val="22"/>
        </w:rPr>
      </w:pPr>
      <w:r>
        <w:rPr>
          <w:rFonts w:asciiTheme="majorHAnsi" w:hAnsiTheme="majorHAnsi"/>
          <w:sz w:val="22"/>
          <w:szCs w:val="22"/>
        </w:rPr>
        <w:t>Fri</w:t>
      </w:r>
      <w:r w:rsidR="00945A3C">
        <w:rPr>
          <w:rFonts w:asciiTheme="majorHAnsi" w:hAnsiTheme="majorHAnsi"/>
          <w:sz w:val="22"/>
          <w:szCs w:val="22"/>
        </w:rPr>
        <w:t>day</w:t>
      </w:r>
      <w:r w:rsidR="00BB5E80" w:rsidRPr="00BB5E80">
        <w:rPr>
          <w:rFonts w:asciiTheme="majorHAnsi" w:hAnsiTheme="majorHAnsi"/>
          <w:sz w:val="22"/>
          <w:szCs w:val="22"/>
        </w:rPr>
        <w:t xml:space="preserve"> </w:t>
      </w:r>
      <w:r w:rsidR="00923EAC">
        <w:rPr>
          <w:rFonts w:asciiTheme="majorHAnsi" w:hAnsiTheme="majorHAnsi"/>
          <w:sz w:val="22"/>
          <w:szCs w:val="22"/>
        </w:rPr>
        <w:t>2</w:t>
      </w:r>
      <w:r>
        <w:rPr>
          <w:rFonts w:asciiTheme="majorHAnsi" w:hAnsiTheme="majorHAnsi"/>
          <w:sz w:val="22"/>
          <w:szCs w:val="22"/>
        </w:rPr>
        <w:t>6</w:t>
      </w:r>
      <w:r w:rsidRPr="00A35EEF">
        <w:rPr>
          <w:rFonts w:asciiTheme="majorHAnsi" w:hAnsiTheme="majorHAnsi"/>
          <w:sz w:val="22"/>
          <w:szCs w:val="22"/>
          <w:vertAlign w:val="superscript"/>
        </w:rPr>
        <w:t>th</w:t>
      </w:r>
      <w:r>
        <w:rPr>
          <w:rFonts w:asciiTheme="majorHAnsi" w:hAnsiTheme="majorHAnsi"/>
          <w:sz w:val="22"/>
          <w:szCs w:val="22"/>
        </w:rPr>
        <w:t xml:space="preserve"> </w:t>
      </w:r>
      <w:proofErr w:type="gramStart"/>
      <w:r w:rsidR="00F2726C">
        <w:rPr>
          <w:rFonts w:asciiTheme="majorHAnsi" w:hAnsiTheme="majorHAnsi"/>
          <w:sz w:val="22"/>
          <w:szCs w:val="22"/>
        </w:rPr>
        <w:t>May</w:t>
      </w:r>
      <w:r w:rsidR="00BB5E80" w:rsidRPr="00BB5E80">
        <w:rPr>
          <w:rFonts w:asciiTheme="majorHAnsi" w:hAnsiTheme="majorHAnsi"/>
          <w:sz w:val="22"/>
          <w:szCs w:val="22"/>
        </w:rPr>
        <w:t>,</w:t>
      </w:r>
      <w:proofErr w:type="gramEnd"/>
      <w:r w:rsidR="00BB5E80" w:rsidRPr="00BB5E80">
        <w:rPr>
          <w:rFonts w:asciiTheme="majorHAnsi" w:hAnsiTheme="majorHAnsi"/>
          <w:sz w:val="22"/>
          <w:szCs w:val="22"/>
        </w:rPr>
        <w:t xml:space="preserve"> 20</w:t>
      </w:r>
      <w:r w:rsidR="004470FF">
        <w:rPr>
          <w:rFonts w:asciiTheme="majorHAnsi" w:hAnsiTheme="majorHAnsi"/>
          <w:sz w:val="22"/>
          <w:szCs w:val="22"/>
        </w:rPr>
        <w:t>2</w:t>
      </w:r>
      <w:r w:rsidR="00923EAC">
        <w:rPr>
          <w:rFonts w:asciiTheme="majorHAnsi" w:hAnsiTheme="majorHAnsi"/>
          <w:sz w:val="22"/>
          <w:szCs w:val="22"/>
        </w:rPr>
        <w:t>3</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53866FAF"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A57203">
        <w:rPr>
          <w:rFonts w:asciiTheme="majorHAnsi" w:hAnsiTheme="majorHAnsi"/>
          <w:sz w:val="22"/>
          <w:szCs w:val="22"/>
        </w:rPr>
        <w:t>Dane</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2BAD4291"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A35EEF">
        <w:rPr>
          <w:rFonts w:asciiTheme="majorHAnsi" w:hAnsiTheme="majorHAnsi" w:cs="Arial"/>
          <w:sz w:val="22"/>
          <w:szCs w:val="22"/>
        </w:rPr>
        <w:t>Boys’</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945A3C">
        <w:rPr>
          <w:rFonts w:asciiTheme="majorHAnsi" w:hAnsiTheme="majorHAnsi" w:cs="Arial"/>
          <w:sz w:val="22"/>
          <w:szCs w:val="22"/>
        </w:rPr>
        <w:t>6</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8D3D70">
        <w:rPr>
          <w:rFonts w:asciiTheme="majorHAnsi" w:hAnsiTheme="majorHAnsi" w:cs="Arial"/>
          <w:sz w:val="22"/>
          <w:szCs w:val="22"/>
        </w:rPr>
        <w:t>3</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4470FF">
        <w:rPr>
          <w:rFonts w:asciiTheme="majorHAnsi" w:hAnsiTheme="majorHAnsi" w:cs="Arial"/>
          <w:sz w:val="22"/>
          <w:szCs w:val="22"/>
        </w:rPr>
        <w:t>Sunshine Coast Stadium Precinct</w:t>
      </w:r>
      <w:r w:rsidR="00ED5A4D">
        <w:rPr>
          <w:rFonts w:asciiTheme="majorHAnsi" w:hAnsiTheme="majorHAnsi" w:cs="Arial"/>
          <w:sz w:val="22"/>
          <w:szCs w:val="22"/>
        </w:rPr>
        <w:t>, Kawana Waters</w:t>
      </w:r>
      <w:r>
        <w:rPr>
          <w:rFonts w:asciiTheme="majorHAnsi" w:hAnsiTheme="majorHAnsi" w:cs="Arial"/>
          <w:sz w:val="22"/>
          <w:szCs w:val="22"/>
        </w:rPr>
        <w:t xml:space="preserve">, from </w:t>
      </w:r>
      <w:r w:rsidR="00945A3C">
        <w:rPr>
          <w:rFonts w:asciiTheme="majorHAnsi" w:hAnsiTheme="majorHAnsi" w:cs="Arial"/>
          <w:sz w:val="22"/>
          <w:szCs w:val="22"/>
        </w:rPr>
        <w:t>2</w:t>
      </w:r>
      <w:r w:rsidR="00674F4C">
        <w:rPr>
          <w:rFonts w:asciiTheme="majorHAnsi" w:hAnsiTheme="majorHAnsi" w:cs="Arial"/>
          <w:sz w:val="22"/>
          <w:szCs w:val="22"/>
        </w:rPr>
        <w:t>7</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to 30</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75034CF4" w14:textId="7EAFB3D7"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proofErr w:type="gramStart"/>
      <w:r w:rsidR="00514EBB">
        <w:rPr>
          <w:rFonts w:asciiTheme="majorHAnsi" w:hAnsiTheme="majorHAnsi" w:cs="Arial"/>
          <w:sz w:val="22"/>
          <w:szCs w:val="22"/>
        </w:rPr>
        <w:t>and also</w:t>
      </w:r>
      <w:proofErr w:type="gramEnd"/>
      <w:r w:rsidR="00514EBB">
        <w:rPr>
          <w:rFonts w:asciiTheme="majorHAnsi" w:hAnsiTheme="majorHAnsi" w:cs="Arial"/>
          <w:sz w:val="22"/>
          <w:szCs w:val="22"/>
        </w:rPr>
        <w:t xml:space="preserve"> </w:t>
      </w:r>
      <w:r w:rsidRPr="00BB5E80">
        <w:rPr>
          <w:rFonts w:asciiTheme="majorHAnsi" w:hAnsiTheme="majorHAnsi" w:cs="Arial"/>
          <w:sz w:val="22"/>
          <w:szCs w:val="22"/>
        </w:rPr>
        <w:t xml:space="preserve">final costs, including uniforms and team fees will be advised as soon as possible. </w:t>
      </w:r>
      <w:r w:rsidR="005D432F">
        <w:rPr>
          <w:rFonts w:asciiTheme="majorHAnsi" w:hAnsiTheme="majorHAnsi" w:cs="Arial"/>
          <w:sz w:val="22"/>
          <w:szCs w:val="22"/>
        </w:rPr>
        <w:t xml:space="preserve">An </w:t>
      </w:r>
      <w:r w:rsidR="004361E4">
        <w:rPr>
          <w:rFonts w:asciiTheme="majorHAnsi" w:hAnsiTheme="majorHAnsi" w:cs="Arial"/>
          <w:sz w:val="22"/>
          <w:szCs w:val="22"/>
        </w:rPr>
        <w:t>i</w:t>
      </w:r>
      <w:r w:rsidR="002F2EC5">
        <w:rPr>
          <w:rFonts w:asciiTheme="majorHAnsi" w:hAnsiTheme="majorHAnsi" w:cs="Arial"/>
          <w:sz w:val="22"/>
          <w:szCs w:val="22"/>
        </w:rPr>
        <w:t>nitial deposit of $250</w:t>
      </w:r>
      <w:r w:rsidR="004361E4">
        <w:rPr>
          <w:rFonts w:asciiTheme="majorHAnsi" w:hAnsiTheme="majorHAnsi" w:cs="Arial"/>
          <w:sz w:val="22"/>
          <w:szCs w:val="22"/>
        </w:rPr>
        <w:t xml:space="preserve"> is required, by registering in the team</w:t>
      </w:r>
      <w:r w:rsidR="0024640F">
        <w:rPr>
          <w:rFonts w:asciiTheme="majorHAnsi" w:hAnsiTheme="majorHAnsi" w:cs="Arial"/>
          <w:sz w:val="22"/>
          <w:szCs w:val="22"/>
        </w:rPr>
        <w:t xml:space="preserve"> “2023 Tasmania Junior Representative Team Deposit” on </w:t>
      </w:r>
      <w:proofErr w:type="spellStart"/>
      <w:r w:rsidR="0024640F">
        <w:rPr>
          <w:rFonts w:asciiTheme="majorHAnsi" w:hAnsiTheme="majorHAnsi" w:cs="Arial"/>
          <w:sz w:val="22"/>
          <w:szCs w:val="22"/>
        </w:rPr>
        <w:t>MySideline</w:t>
      </w:r>
      <w:proofErr w:type="spellEnd"/>
      <w:r w:rsidR="002F2EC5">
        <w:rPr>
          <w:rFonts w:asciiTheme="majorHAnsi" w:hAnsiTheme="majorHAnsi" w:cs="Arial"/>
          <w:sz w:val="22"/>
          <w:szCs w:val="22"/>
        </w:rPr>
        <w:t xml:space="preserve">, which will be payable by </w:t>
      </w:r>
      <w:r w:rsidR="005A7F12">
        <w:rPr>
          <w:rFonts w:asciiTheme="majorHAnsi" w:hAnsiTheme="majorHAnsi" w:cs="Arial"/>
          <w:sz w:val="22"/>
          <w:szCs w:val="22"/>
        </w:rPr>
        <w:t>9</w:t>
      </w:r>
      <w:r w:rsidR="005A7F12" w:rsidRPr="005A7F12">
        <w:rPr>
          <w:rFonts w:asciiTheme="majorHAnsi" w:hAnsiTheme="majorHAnsi" w:cs="Arial"/>
          <w:sz w:val="22"/>
          <w:szCs w:val="22"/>
          <w:vertAlign w:val="superscript"/>
        </w:rPr>
        <w:t>th</w:t>
      </w:r>
      <w:r w:rsidR="005A7F12">
        <w:rPr>
          <w:rFonts w:asciiTheme="majorHAnsi" w:hAnsiTheme="majorHAnsi" w:cs="Arial"/>
          <w:sz w:val="22"/>
          <w:szCs w:val="22"/>
        </w:rPr>
        <w:t xml:space="preserve"> </w:t>
      </w:r>
      <w:r w:rsidR="008B4661">
        <w:rPr>
          <w:rFonts w:asciiTheme="majorHAnsi" w:hAnsiTheme="majorHAnsi" w:cs="Arial"/>
          <w:sz w:val="22"/>
          <w:szCs w:val="22"/>
        </w:rPr>
        <w:t>June</w:t>
      </w:r>
      <w:r w:rsidR="002F2EC5">
        <w:rPr>
          <w:rFonts w:asciiTheme="majorHAnsi" w:hAnsiTheme="majorHAnsi" w:cs="Arial"/>
          <w:sz w:val="22"/>
          <w:szCs w:val="22"/>
        </w:rPr>
        <w:t xml:space="preserve"> and </w:t>
      </w:r>
      <w:r w:rsidR="009F0BF8">
        <w:rPr>
          <w:rFonts w:asciiTheme="majorHAnsi" w:hAnsiTheme="majorHAnsi" w:cs="Arial"/>
          <w:sz w:val="22"/>
          <w:szCs w:val="22"/>
        </w:rPr>
        <w:t>serve as acceptance of your place in the team.</w:t>
      </w:r>
      <w:r w:rsidR="008A56E2">
        <w:rPr>
          <w:rFonts w:asciiTheme="majorHAnsi" w:hAnsiTheme="majorHAnsi" w:cs="Arial"/>
          <w:sz w:val="22"/>
          <w:szCs w:val="22"/>
        </w:rPr>
        <w:t xml:space="preserve"> The </w:t>
      </w:r>
      <w:r w:rsidR="00A35EEF">
        <w:rPr>
          <w:rFonts w:asciiTheme="majorHAnsi" w:hAnsiTheme="majorHAnsi" w:cs="Arial"/>
          <w:sz w:val="22"/>
          <w:szCs w:val="22"/>
        </w:rPr>
        <w:t>Boys</w:t>
      </w:r>
      <w:r w:rsidR="008A56E2">
        <w:rPr>
          <w:rFonts w:asciiTheme="majorHAnsi" w:hAnsiTheme="majorHAnsi" w:cs="Arial"/>
          <w:sz w:val="22"/>
          <w:szCs w:val="22"/>
        </w:rPr>
        <w:t xml:space="preserve"> Under 16 team will be staying at the </w:t>
      </w:r>
      <w:r w:rsidR="007F3858">
        <w:rPr>
          <w:rFonts w:asciiTheme="majorHAnsi" w:hAnsiTheme="majorHAnsi" w:cs="Arial"/>
          <w:sz w:val="22"/>
          <w:szCs w:val="22"/>
        </w:rPr>
        <w:t>Alex Beach Cabins and Tourist</w:t>
      </w:r>
      <w:r w:rsidR="008A56E2">
        <w:rPr>
          <w:rFonts w:asciiTheme="majorHAnsi" w:hAnsiTheme="majorHAnsi" w:cs="Arial"/>
          <w:sz w:val="22"/>
          <w:szCs w:val="22"/>
        </w:rPr>
        <w:t xml:space="preserve"> Park on </w:t>
      </w:r>
      <w:proofErr w:type="spellStart"/>
      <w:r w:rsidR="00C038AA">
        <w:rPr>
          <w:rFonts w:asciiTheme="majorHAnsi" w:hAnsiTheme="majorHAnsi" w:cs="Arial"/>
          <w:sz w:val="22"/>
          <w:szCs w:val="22"/>
        </w:rPr>
        <w:t>Okinja</w:t>
      </w:r>
      <w:proofErr w:type="spellEnd"/>
      <w:r w:rsidR="00C038AA">
        <w:rPr>
          <w:rFonts w:asciiTheme="majorHAnsi" w:hAnsiTheme="majorHAnsi" w:cs="Arial"/>
          <w:sz w:val="22"/>
          <w:szCs w:val="22"/>
        </w:rPr>
        <w:t xml:space="preserve"> Rd</w:t>
      </w:r>
      <w:r w:rsidR="000A0E03">
        <w:rPr>
          <w:rFonts w:asciiTheme="majorHAnsi" w:hAnsiTheme="majorHAnsi" w:cs="Arial"/>
          <w:sz w:val="22"/>
          <w:szCs w:val="22"/>
        </w:rPr>
        <w:t xml:space="preserve"> </w:t>
      </w:r>
      <w:r w:rsidR="00C038AA">
        <w:rPr>
          <w:rFonts w:asciiTheme="majorHAnsi" w:hAnsiTheme="majorHAnsi" w:cs="Arial"/>
          <w:sz w:val="22"/>
          <w:szCs w:val="22"/>
        </w:rPr>
        <w:t>Alexandra Headland</w:t>
      </w:r>
      <w:r w:rsidR="000A0E03">
        <w:rPr>
          <w:rFonts w:asciiTheme="majorHAnsi" w:hAnsiTheme="majorHAnsi" w:cs="Arial"/>
          <w:sz w:val="22"/>
          <w:szCs w:val="22"/>
        </w:rPr>
        <w:t>.</w:t>
      </w:r>
    </w:p>
    <w:p w14:paraId="3D27FA48" w14:textId="41B96D01" w:rsidR="00350976" w:rsidRDefault="00350976" w:rsidP="00BB5E80">
      <w:pPr>
        <w:spacing w:line="276" w:lineRule="auto"/>
        <w:rPr>
          <w:rFonts w:asciiTheme="majorHAnsi" w:hAnsiTheme="majorHAnsi" w:cs="Arial"/>
          <w:sz w:val="22"/>
          <w:szCs w:val="22"/>
        </w:rPr>
      </w:pPr>
    </w:p>
    <w:p w14:paraId="019798D5" w14:textId="280C9579" w:rsidR="00350976"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using this link: </w:t>
      </w:r>
      <w:hyperlink r:id="rId10" w:history="1">
        <w:r w:rsidR="007E47C8" w:rsidRPr="004A33F3">
          <w:rPr>
            <w:rStyle w:val="Hyperlink"/>
          </w:rPr>
          <w:t>https://www.surveymonkey.com/r/XRD39G3</w:t>
        </w:r>
      </w:hyperlink>
      <w:r w:rsidR="007E47C8">
        <w:t xml:space="preserve"> </w:t>
      </w:r>
      <w:r w:rsidR="009F517C">
        <w:rPr>
          <w:rFonts w:asciiTheme="majorHAnsi" w:hAnsiTheme="majorHAnsi" w:cs="Arial"/>
          <w:sz w:val="22"/>
          <w:szCs w:val="22"/>
        </w:rPr>
        <w:t xml:space="preserve"> </w:t>
      </w:r>
    </w:p>
    <w:p w14:paraId="41CB20F2" w14:textId="10878754"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Compulsory items 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1" w:history="1">
        <w:r w:rsidR="00963797" w:rsidRPr="00A2380C">
          <w:rPr>
            <w:rStyle w:val="Hyperlink"/>
            <w:rFonts w:asciiTheme="majorHAnsi" w:hAnsiTheme="majorHAnsi" w:cs="Arial"/>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B941E7">
        <w:rPr>
          <w:rFonts w:asciiTheme="majorHAnsi" w:hAnsiTheme="majorHAnsi" w:cs="Arial"/>
          <w:sz w:val="22"/>
          <w:szCs w:val="22"/>
        </w:rPr>
        <w:t>Fri</w:t>
      </w:r>
      <w:r w:rsidR="008B4661">
        <w:rPr>
          <w:rFonts w:asciiTheme="majorHAnsi" w:hAnsiTheme="majorHAnsi" w:cs="Arial"/>
          <w:sz w:val="22"/>
          <w:szCs w:val="22"/>
        </w:rPr>
        <w:t xml:space="preserve">day </w:t>
      </w:r>
      <w:r w:rsidR="000B6707">
        <w:rPr>
          <w:rFonts w:asciiTheme="majorHAnsi" w:hAnsiTheme="majorHAnsi" w:cs="Arial"/>
          <w:sz w:val="22"/>
          <w:szCs w:val="22"/>
        </w:rPr>
        <w:t>9</w:t>
      </w:r>
      <w:r w:rsidR="000B6707" w:rsidRPr="000B6707">
        <w:rPr>
          <w:rFonts w:asciiTheme="majorHAnsi" w:hAnsiTheme="majorHAnsi" w:cs="Arial"/>
          <w:sz w:val="22"/>
          <w:szCs w:val="22"/>
          <w:vertAlign w:val="superscript"/>
        </w:rPr>
        <w:t>th</w:t>
      </w:r>
      <w:r w:rsidR="000B6707">
        <w:rPr>
          <w:rFonts w:asciiTheme="majorHAnsi" w:hAnsiTheme="majorHAnsi" w:cs="Arial"/>
          <w:sz w:val="22"/>
          <w:szCs w:val="22"/>
        </w:rPr>
        <w:t xml:space="preserve"> </w:t>
      </w:r>
      <w:r w:rsidR="00F60CD4">
        <w:rPr>
          <w:rFonts w:asciiTheme="majorHAnsi" w:hAnsiTheme="majorHAnsi" w:cs="Arial"/>
          <w:sz w:val="22"/>
          <w:szCs w:val="22"/>
        </w:rPr>
        <w:t>June.</w:t>
      </w:r>
    </w:p>
    <w:p w14:paraId="1AAC33AA" w14:textId="77777777" w:rsidR="00BB5E80" w:rsidRPr="00BB5E80" w:rsidRDefault="00BB5E80" w:rsidP="00BB5E80">
      <w:pPr>
        <w:spacing w:line="276" w:lineRule="auto"/>
        <w:rPr>
          <w:rFonts w:asciiTheme="majorHAnsi" w:hAnsiTheme="majorHAnsi" w:cs="Arial"/>
          <w:sz w:val="22"/>
          <w:szCs w:val="22"/>
        </w:rPr>
      </w:pPr>
    </w:p>
    <w:p w14:paraId="6897637D" w14:textId="4A669099" w:rsidR="000B20BA" w:rsidRDefault="00761618" w:rsidP="00DB3DCF">
      <w:pPr>
        <w:spacing w:line="276" w:lineRule="auto"/>
        <w:rPr>
          <w:rFonts w:asciiTheme="majorHAnsi" w:hAnsiTheme="majorHAnsi" w:cs="Arial"/>
          <w:sz w:val="22"/>
          <w:szCs w:val="22"/>
        </w:rPr>
      </w:pPr>
      <w:r>
        <w:rPr>
          <w:rFonts w:asciiTheme="majorHAnsi" w:hAnsiTheme="majorHAnsi" w:cs="Arial"/>
          <w:sz w:val="22"/>
          <w:szCs w:val="22"/>
        </w:rPr>
        <w:t xml:space="preserve">We again have </w:t>
      </w:r>
      <w:r w:rsidR="00890F78">
        <w:rPr>
          <w:rFonts w:asciiTheme="majorHAnsi" w:hAnsiTheme="majorHAnsi" w:cs="Arial"/>
          <w:sz w:val="22"/>
          <w:szCs w:val="22"/>
        </w:rPr>
        <w:t>a requirement this year that all players in the under 16 and under 18 teams be a qualified level 1 referee by the time the summer season</w:t>
      </w:r>
      <w:r w:rsidR="00FF38C1">
        <w:rPr>
          <w:rFonts w:asciiTheme="majorHAnsi" w:hAnsiTheme="majorHAnsi" w:cs="Arial"/>
          <w:sz w:val="22"/>
          <w:szCs w:val="22"/>
        </w:rPr>
        <w:t xml:space="preserve"> begins. </w:t>
      </w:r>
      <w:r>
        <w:rPr>
          <w:rFonts w:asciiTheme="majorHAnsi" w:hAnsiTheme="majorHAnsi" w:cs="Arial"/>
          <w:sz w:val="22"/>
          <w:szCs w:val="22"/>
        </w:rPr>
        <w:t xml:space="preserve">Players who have already completed the course will not need to re-sit. </w:t>
      </w:r>
      <w:r w:rsidR="00FF38C1">
        <w:rPr>
          <w:rFonts w:asciiTheme="majorHAnsi" w:hAnsiTheme="majorHAnsi" w:cs="Arial"/>
          <w:sz w:val="22"/>
          <w:szCs w:val="22"/>
        </w:rPr>
        <w:t xml:space="preserve">We will be running a course on </w:t>
      </w:r>
      <w:r w:rsidR="008F0717">
        <w:rPr>
          <w:rFonts w:asciiTheme="majorHAnsi" w:hAnsiTheme="majorHAnsi" w:cs="Arial"/>
          <w:sz w:val="22"/>
          <w:szCs w:val="22"/>
        </w:rPr>
        <w:t>22</w:t>
      </w:r>
      <w:r w:rsidR="00FF38C1">
        <w:rPr>
          <w:rFonts w:asciiTheme="majorHAnsi" w:hAnsiTheme="majorHAnsi" w:cs="Arial"/>
          <w:sz w:val="22"/>
          <w:szCs w:val="22"/>
        </w:rPr>
        <w:t xml:space="preserve"> July, and anyone who is not yet qualified will need</w:t>
      </w:r>
      <w:r w:rsidR="00BB5E80">
        <w:rPr>
          <w:rFonts w:asciiTheme="majorHAnsi" w:hAnsiTheme="majorHAnsi" w:cs="Arial"/>
          <w:sz w:val="22"/>
          <w:szCs w:val="22"/>
        </w:rPr>
        <w:t xml:space="preserve"> </w:t>
      </w:r>
      <w:r w:rsidR="00FF38C1">
        <w:rPr>
          <w:rFonts w:asciiTheme="majorHAnsi" w:hAnsiTheme="majorHAnsi" w:cs="Arial"/>
          <w:sz w:val="22"/>
          <w:szCs w:val="22"/>
        </w:rPr>
        <w:t xml:space="preserve">to attend either this </w:t>
      </w:r>
      <w:proofErr w:type="gramStart"/>
      <w:r w:rsidR="00FF38C1">
        <w:rPr>
          <w:rFonts w:asciiTheme="majorHAnsi" w:hAnsiTheme="majorHAnsi" w:cs="Arial"/>
          <w:sz w:val="22"/>
          <w:szCs w:val="22"/>
        </w:rPr>
        <w:t>course, or</w:t>
      </w:r>
      <w:proofErr w:type="gramEnd"/>
      <w:r w:rsidR="00FF38C1">
        <w:rPr>
          <w:rFonts w:asciiTheme="majorHAnsi" w:hAnsiTheme="majorHAnsi" w:cs="Arial"/>
          <w:sz w:val="22"/>
          <w:szCs w:val="22"/>
        </w:rPr>
        <w:t xml:space="preserve"> be enrolled for a level 1 course </w:t>
      </w:r>
      <w:r w:rsidR="00BA5A8B">
        <w:rPr>
          <w:rFonts w:asciiTheme="majorHAnsi" w:hAnsiTheme="majorHAnsi" w:cs="Arial"/>
          <w:sz w:val="22"/>
          <w:szCs w:val="22"/>
        </w:rPr>
        <w:t xml:space="preserve">being run by affiliates in September or October prior to attending NYC. This qualification will improve your understanding of the game, </w:t>
      </w:r>
      <w:proofErr w:type="gramStart"/>
      <w:r w:rsidR="00BA5A8B">
        <w:rPr>
          <w:rFonts w:asciiTheme="majorHAnsi" w:hAnsiTheme="majorHAnsi" w:cs="Arial"/>
          <w:sz w:val="22"/>
          <w:szCs w:val="22"/>
        </w:rPr>
        <w:t>and also</w:t>
      </w:r>
      <w:proofErr w:type="gramEnd"/>
      <w:r w:rsidR="00BA5A8B">
        <w:rPr>
          <w:rFonts w:asciiTheme="majorHAnsi" w:hAnsiTheme="majorHAnsi" w:cs="Arial"/>
          <w:sz w:val="22"/>
          <w:szCs w:val="22"/>
        </w:rPr>
        <w:t xml:space="preserve"> provide you with an opportunity to </w:t>
      </w:r>
      <w:r w:rsidR="000B20BA">
        <w:rPr>
          <w:rFonts w:asciiTheme="majorHAnsi" w:hAnsiTheme="majorHAnsi" w:cs="Arial"/>
          <w:sz w:val="22"/>
          <w:szCs w:val="22"/>
        </w:rPr>
        <w:t>earn a small income to offset the cost of travel for future events.</w:t>
      </w:r>
      <w:r w:rsidR="00D33BB2">
        <w:rPr>
          <w:rFonts w:asciiTheme="majorHAnsi" w:hAnsiTheme="majorHAnsi" w:cs="Arial"/>
          <w:sz w:val="22"/>
          <w:szCs w:val="22"/>
        </w:rPr>
        <w:t xml:space="preserve"> </w:t>
      </w:r>
      <w:r w:rsidR="00D33BB2">
        <w:rPr>
          <w:rFonts w:asciiTheme="majorHAnsi" w:hAnsiTheme="majorHAnsi" w:cs="Arial"/>
          <w:sz w:val="22"/>
          <w:szCs w:val="22"/>
        </w:rPr>
        <w:lastRenderedPageBreak/>
        <w:t>If you already have a qualification, please confirm that it can be found on the Nest</w:t>
      </w:r>
      <w:r w:rsidR="00971C76">
        <w:rPr>
          <w:rFonts w:asciiTheme="majorHAnsi" w:hAnsiTheme="majorHAnsi" w:cs="Arial"/>
          <w:sz w:val="22"/>
          <w:szCs w:val="22"/>
        </w:rPr>
        <w:t xml:space="preserve"> </w:t>
      </w:r>
      <w:r w:rsidR="005C7EB8">
        <w:rPr>
          <w:rFonts w:asciiTheme="majorHAnsi" w:hAnsiTheme="majorHAnsi" w:cs="Arial"/>
          <w:sz w:val="22"/>
          <w:szCs w:val="22"/>
        </w:rPr>
        <w:t>(</w:t>
      </w:r>
      <w:hyperlink r:id="rId12" w:history="1">
        <w:r w:rsidR="005C7EB8" w:rsidRPr="00A2380C">
          <w:rPr>
            <w:rStyle w:val="Hyperlink"/>
            <w:rFonts w:asciiTheme="majorHAnsi" w:hAnsiTheme="majorHAnsi" w:cs="Arial"/>
            <w:sz w:val="22"/>
            <w:szCs w:val="22"/>
          </w:rPr>
          <w:t>www.touchfootball.etrainu.com</w:t>
        </w:r>
      </w:hyperlink>
      <w:r w:rsidR="00971C76">
        <w:rPr>
          <w:rFonts w:asciiTheme="majorHAnsi" w:hAnsiTheme="majorHAnsi" w:cs="Arial"/>
          <w:sz w:val="22"/>
          <w:szCs w:val="22"/>
        </w:rPr>
        <w:t>).</w:t>
      </w:r>
    </w:p>
    <w:p w14:paraId="5E9830E0" w14:textId="77777777" w:rsidR="00DB3DCF" w:rsidRDefault="00DB3DCF" w:rsidP="00DB3DCF">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w:t>
      </w:r>
      <w:proofErr w:type="gramStart"/>
      <w:r>
        <w:rPr>
          <w:rFonts w:asciiTheme="majorHAnsi" w:hAnsiTheme="majorHAnsi" w:cs="Arial"/>
          <w:sz w:val="22"/>
          <w:szCs w:val="22"/>
        </w:rPr>
        <w:t>a number of</w:t>
      </w:r>
      <w:proofErr w:type="gramEnd"/>
      <w:r>
        <w:rPr>
          <w:rFonts w:asciiTheme="majorHAnsi" w:hAnsiTheme="majorHAnsi" w:cs="Arial"/>
          <w:sz w:val="22"/>
          <w:szCs w:val="22"/>
        </w:rPr>
        <w:t xml:space="preserve">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3" w:history="1">
        <w:r w:rsidR="00AA7A36" w:rsidRPr="004A33F3">
          <w:rPr>
            <w:rStyle w:val="Hyperlink"/>
            <w:rFonts w:asciiTheme="majorHAnsi" w:hAnsiTheme="majorHAnsi" w:cs="Arial"/>
            <w:sz w:val="22"/>
            <w:szCs w:val="22"/>
          </w:rPr>
          <w:t>https://www.stategrowth.tas.gov.au/sportrec/grants_and_funding_programs</w:t>
        </w:r>
      </w:hyperlink>
      <w:r w:rsidR="00AA7A36">
        <w:rPr>
          <w:rFonts w:asciiTheme="majorHAnsi" w:hAnsiTheme="majorHAnsi" w:cs="Arial"/>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6877BD35" w14:textId="77777777" w:rsidR="00BB5E80" w:rsidRPr="00BB5E80" w:rsidRDefault="00BB5E80" w:rsidP="00BB5E80">
      <w:pPr>
        <w:spacing w:line="276" w:lineRule="auto"/>
        <w:rPr>
          <w:rFonts w:asciiTheme="majorHAnsi" w:hAnsiTheme="majorHAnsi" w:cs="Arial"/>
          <w:sz w:val="22"/>
          <w:szCs w:val="22"/>
        </w:rPr>
      </w:pP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63E8A06A" w:rsidR="00BB5E80" w:rsidRPr="00BB5E80" w:rsidRDefault="009F0BF8" w:rsidP="00BB5E80">
      <w:pPr>
        <w:spacing w:line="276" w:lineRule="auto"/>
        <w:rPr>
          <w:rFonts w:asciiTheme="majorHAnsi" w:hAnsiTheme="majorHAnsi" w:cs="Arial"/>
          <w:sz w:val="22"/>
          <w:szCs w:val="22"/>
        </w:rPr>
      </w:pPr>
      <w:r>
        <w:rPr>
          <w:rFonts w:asciiTheme="majorHAnsi" w:hAnsiTheme="majorHAnsi" w:cs="Arial"/>
          <w:sz w:val="22"/>
          <w:szCs w:val="22"/>
        </w:rPr>
        <w:t>Des Fogarty</w:t>
      </w:r>
    </w:p>
    <w:p w14:paraId="05F3F502" w14:textId="11F587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S</w:t>
      </w:r>
      <w:r w:rsidR="00BA00CB">
        <w:rPr>
          <w:rFonts w:asciiTheme="majorHAnsi" w:hAnsiTheme="majorHAnsi" w:cs="Arial"/>
          <w:sz w:val="22"/>
          <w:szCs w:val="22"/>
        </w:rPr>
        <w:t>port</w:t>
      </w:r>
      <w:r w:rsidRPr="00BB5E80">
        <w:rPr>
          <w:rFonts w:asciiTheme="majorHAnsi" w:hAnsiTheme="majorHAnsi" w:cs="Arial"/>
          <w:sz w:val="22"/>
          <w:szCs w:val="22"/>
        </w:rPr>
        <w:t xml:space="preserve"> Operations Coordinator </w:t>
      </w:r>
    </w:p>
    <w:p w14:paraId="6140AE51" w14:textId="77777777" w:rsidR="009F0BF8" w:rsidRDefault="009F0BF8" w:rsidP="00BB5E80">
      <w:pPr>
        <w:spacing w:line="276" w:lineRule="auto"/>
        <w:rPr>
          <w:rFonts w:asciiTheme="majorHAnsi" w:hAnsiTheme="majorHAnsi" w:cs="Arial"/>
          <w:sz w:val="22"/>
          <w:szCs w:val="22"/>
        </w:rPr>
      </w:pPr>
      <w:r>
        <w:rPr>
          <w:rFonts w:asciiTheme="majorHAnsi" w:hAnsiTheme="majorHAnsi" w:cs="Arial"/>
          <w:sz w:val="22"/>
          <w:szCs w:val="22"/>
        </w:rPr>
        <w:t>Tour Leader</w:t>
      </w:r>
    </w:p>
    <w:p w14:paraId="7B0AF403" w14:textId="17A5E532" w:rsidR="00667C00" w:rsidRPr="00BB5E80" w:rsidRDefault="003F760A" w:rsidP="00BB5E80">
      <w:pPr>
        <w:spacing w:line="276" w:lineRule="auto"/>
        <w:rPr>
          <w:rFonts w:asciiTheme="majorHAnsi" w:hAnsiTheme="majorHAnsi" w:cs="Arial"/>
          <w:sz w:val="22"/>
          <w:szCs w:val="22"/>
        </w:rPr>
      </w:pPr>
      <w:r>
        <w:rPr>
          <w:rFonts w:asciiTheme="majorHAnsi" w:hAnsiTheme="majorHAnsi" w:cs="Arial"/>
          <w:sz w:val="22"/>
          <w:szCs w:val="22"/>
        </w:rPr>
        <w:t>d</w:t>
      </w:r>
      <w:r w:rsidR="009F0BF8">
        <w:rPr>
          <w:rFonts w:asciiTheme="majorHAnsi" w:hAnsiTheme="majorHAnsi" w:cs="Arial"/>
          <w:sz w:val="22"/>
          <w:szCs w:val="22"/>
        </w:rPr>
        <w:t>es.fogarty</w:t>
      </w:r>
      <w:r w:rsidR="00667C00">
        <w:rPr>
          <w:rFonts w:asciiTheme="majorHAnsi" w:hAnsiTheme="majorHAnsi" w:cs="Arial"/>
          <w:sz w:val="22"/>
          <w:szCs w:val="22"/>
        </w:rPr>
        <w:t>@touchfootball.com.au</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4"/>
      <w:headerReference w:type="first" r:id="rId15"/>
      <w:footerReference w:type="first" r:id="rId16"/>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83D2" w14:textId="77777777" w:rsidR="00561723" w:rsidRDefault="00561723" w:rsidP="00964FE7">
      <w:r>
        <w:separator/>
      </w:r>
    </w:p>
  </w:endnote>
  <w:endnote w:type="continuationSeparator" w:id="0">
    <w:p w14:paraId="16A6EC49" w14:textId="77777777" w:rsidR="00561723" w:rsidRDefault="00561723" w:rsidP="00964FE7">
      <w:r>
        <w:continuationSeparator/>
      </w:r>
    </w:p>
  </w:endnote>
  <w:endnote w:type="continuationNotice" w:id="1">
    <w:p w14:paraId="7AB30976" w14:textId="77777777" w:rsidR="002F21D2" w:rsidRDefault="002F2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LFont Regular">
    <w:altName w:val="Calibri"/>
    <w:charset w:val="00"/>
    <w:family w:val="swiss"/>
    <w:pitch w:val="variable"/>
    <w:sig w:usb0="800000AF" w:usb1="5200204A" w:usb2="04000000" w:usb3="00000000" w:csb0="00000009" w:csb1="00000000"/>
  </w:font>
  <w:font w:name="Lato">
    <w:charset w:val="00"/>
    <w:family w:val="swiss"/>
    <w:pitch w:val="variable"/>
    <w:sig w:usb0="E10002FF" w:usb1="5000ECFF" w:usb2="00000021" w:usb3="00000000" w:csb0="0000019F" w:csb1="00000000"/>
  </w:font>
  <w:font w:name="HelveticaNeueLT Std Lt">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RLFontRegular">
    <w:altName w:val="Calibri"/>
    <w:panose1 w:val="00000000000000000000"/>
    <w:charset w:val="4D"/>
    <w:family w:val="auto"/>
    <w:notTrueType/>
    <w:pitch w:val="default"/>
    <w:sig w:usb0="00000003" w:usb1="00000000" w:usb2="00000000" w:usb3="00000000" w:csb0="00000001" w:csb1="00000000"/>
  </w:font>
  <w:font w:name="RLFont Black">
    <w:altName w:val="Calibri"/>
    <w:charset w:val="00"/>
    <w:family w:val="swiss"/>
    <w:pitch w:val="variable"/>
    <w:sig w:usb0="800000AF" w:usb1="4200004A" w:usb2="04000000" w:usb3="00000000" w:csb0="00000009" w:csb1="00000000"/>
  </w:font>
  <w:font w:name="RL2">
    <w:panose1 w:val="000000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37E54" w14:textId="77777777" w:rsidR="00561723" w:rsidRDefault="00561723" w:rsidP="00964FE7">
      <w:r>
        <w:separator/>
      </w:r>
    </w:p>
  </w:footnote>
  <w:footnote w:type="continuationSeparator" w:id="0">
    <w:p w14:paraId="4747FE0A" w14:textId="77777777" w:rsidR="00561723" w:rsidRDefault="00561723" w:rsidP="00964FE7">
      <w:r>
        <w:continuationSeparator/>
      </w:r>
    </w:p>
  </w:footnote>
  <w:footnote w:type="continuationNotice" w:id="1">
    <w:p w14:paraId="2A127A6D" w14:textId="77777777" w:rsidR="002F21D2" w:rsidRDefault="002F21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15591"/>
    <w:rsid w:val="00015948"/>
    <w:rsid w:val="00025093"/>
    <w:rsid w:val="00037456"/>
    <w:rsid w:val="000625CB"/>
    <w:rsid w:val="00074C96"/>
    <w:rsid w:val="00076363"/>
    <w:rsid w:val="00097DCE"/>
    <w:rsid w:val="000A0E03"/>
    <w:rsid w:val="000A2BB7"/>
    <w:rsid w:val="000B20BA"/>
    <w:rsid w:val="000B5969"/>
    <w:rsid w:val="000B6707"/>
    <w:rsid w:val="000C0F9D"/>
    <w:rsid w:val="000C2C0B"/>
    <w:rsid w:val="000E01ED"/>
    <w:rsid w:val="001079D8"/>
    <w:rsid w:val="00121E42"/>
    <w:rsid w:val="00125E90"/>
    <w:rsid w:val="00134F02"/>
    <w:rsid w:val="00140914"/>
    <w:rsid w:val="00147BA9"/>
    <w:rsid w:val="001523F3"/>
    <w:rsid w:val="001861BB"/>
    <w:rsid w:val="0019267B"/>
    <w:rsid w:val="001A6BD9"/>
    <w:rsid w:val="001A7E0E"/>
    <w:rsid w:val="001E24EA"/>
    <w:rsid w:val="001E5D98"/>
    <w:rsid w:val="002124E9"/>
    <w:rsid w:val="00213A9A"/>
    <w:rsid w:val="00223A34"/>
    <w:rsid w:val="002265A1"/>
    <w:rsid w:val="00231CF0"/>
    <w:rsid w:val="0024640F"/>
    <w:rsid w:val="00250DE6"/>
    <w:rsid w:val="00255871"/>
    <w:rsid w:val="0025729F"/>
    <w:rsid w:val="00291689"/>
    <w:rsid w:val="00291D58"/>
    <w:rsid w:val="002A2BB2"/>
    <w:rsid w:val="002A3518"/>
    <w:rsid w:val="002B4DE8"/>
    <w:rsid w:val="002C7699"/>
    <w:rsid w:val="002D1DA0"/>
    <w:rsid w:val="002D346D"/>
    <w:rsid w:val="002E037B"/>
    <w:rsid w:val="002E1E2F"/>
    <w:rsid w:val="002F21D2"/>
    <w:rsid w:val="002F2EC5"/>
    <w:rsid w:val="0030227B"/>
    <w:rsid w:val="003114A1"/>
    <w:rsid w:val="003225FF"/>
    <w:rsid w:val="00325B17"/>
    <w:rsid w:val="00341079"/>
    <w:rsid w:val="00344D08"/>
    <w:rsid w:val="00350976"/>
    <w:rsid w:val="00355B44"/>
    <w:rsid w:val="00364E75"/>
    <w:rsid w:val="0038044A"/>
    <w:rsid w:val="00384FAF"/>
    <w:rsid w:val="003A6A5C"/>
    <w:rsid w:val="003D01CD"/>
    <w:rsid w:val="003D02BA"/>
    <w:rsid w:val="003D53FC"/>
    <w:rsid w:val="003D6B6F"/>
    <w:rsid w:val="003F760A"/>
    <w:rsid w:val="00411DE9"/>
    <w:rsid w:val="004361E4"/>
    <w:rsid w:val="00441CBA"/>
    <w:rsid w:val="004470FF"/>
    <w:rsid w:val="004519EB"/>
    <w:rsid w:val="00481562"/>
    <w:rsid w:val="004927A0"/>
    <w:rsid w:val="004B02B1"/>
    <w:rsid w:val="004B0A21"/>
    <w:rsid w:val="004B44D1"/>
    <w:rsid w:val="004C0763"/>
    <w:rsid w:val="004C7D3B"/>
    <w:rsid w:val="00510240"/>
    <w:rsid w:val="00514EBB"/>
    <w:rsid w:val="00551B4F"/>
    <w:rsid w:val="00552B9B"/>
    <w:rsid w:val="00561723"/>
    <w:rsid w:val="00562D6D"/>
    <w:rsid w:val="00575623"/>
    <w:rsid w:val="005A7F12"/>
    <w:rsid w:val="005B6973"/>
    <w:rsid w:val="005C1788"/>
    <w:rsid w:val="005C2C6F"/>
    <w:rsid w:val="005C7EB8"/>
    <w:rsid w:val="005D432F"/>
    <w:rsid w:val="006177CC"/>
    <w:rsid w:val="006200E1"/>
    <w:rsid w:val="00635648"/>
    <w:rsid w:val="00644062"/>
    <w:rsid w:val="00645B5C"/>
    <w:rsid w:val="006532A3"/>
    <w:rsid w:val="006648A7"/>
    <w:rsid w:val="00666E32"/>
    <w:rsid w:val="00667C00"/>
    <w:rsid w:val="00674F4C"/>
    <w:rsid w:val="00685D96"/>
    <w:rsid w:val="0069206C"/>
    <w:rsid w:val="006954EF"/>
    <w:rsid w:val="00697B56"/>
    <w:rsid w:val="006A5129"/>
    <w:rsid w:val="006B30DD"/>
    <w:rsid w:val="006C5CF5"/>
    <w:rsid w:val="006E1B97"/>
    <w:rsid w:val="00707B1B"/>
    <w:rsid w:val="00730606"/>
    <w:rsid w:val="00732D2B"/>
    <w:rsid w:val="0075252D"/>
    <w:rsid w:val="00754566"/>
    <w:rsid w:val="00761618"/>
    <w:rsid w:val="00766CD5"/>
    <w:rsid w:val="007727B8"/>
    <w:rsid w:val="0077284D"/>
    <w:rsid w:val="00782ADB"/>
    <w:rsid w:val="00792FA1"/>
    <w:rsid w:val="007D55C7"/>
    <w:rsid w:val="007D5703"/>
    <w:rsid w:val="007E47C8"/>
    <w:rsid w:val="007F3858"/>
    <w:rsid w:val="00800EF6"/>
    <w:rsid w:val="00804DD7"/>
    <w:rsid w:val="008123FF"/>
    <w:rsid w:val="008147E7"/>
    <w:rsid w:val="00822302"/>
    <w:rsid w:val="0082317B"/>
    <w:rsid w:val="0082419B"/>
    <w:rsid w:val="00827CA8"/>
    <w:rsid w:val="00842351"/>
    <w:rsid w:val="008507CA"/>
    <w:rsid w:val="008509D9"/>
    <w:rsid w:val="0085400C"/>
    <w:rsid w:val="008618E3"/>
    <w:rsid w:val="00887A5B"/>
    <w:rsid w:val="00890F78"/>
    <w:rsid w:val="008A56E2"/>
    <w:rsid w:val="008B4661"/>
    <w:rsid w:val="008C1E00"/>
    <w:rsid w:val="008C6BC7"/>
    <w:rsid w:val="008D3D70"/>
    <w:rsid w:val="008D7B00"/>
    <w:rsid w:val="008F0717"/>
    <w:rsid w:val="008F7713"/>
    <w:rsid w:val="00907791"/>
    <w:rsid w:val="00923EAC"/>
    <w:rsid w:val="00940379"/>
    <w:rsid w:val="00945A3C"/>
    <w:rsid w:val="00946459"/>
    <w:rsid w:val="009600A1"/>
    <w:rsid w:val="00963797"/>
    <w:rsid w:val="00964FE7"/>
    <w:rsid w:val="00971C76"/>
    <w:rsid w:val="00981DF8"/>
    <w:rsid w:val="00991545"/>
    <w:rsid w:val="009A2EF3"/>
    <w:rsid w:val="009B5E5F"/>
    <w:rsid w:val="009C59F3"/>
    <w:rsid w:val="009E2803"/>
    <w:rsid w:val="009E562B"/>
    <w:rsid w:val="009F0BF8"/>
    <w:rsid w:val="009F1D72"/>
    <w:rsid w:val="009F517C"/>
    <w:rsid w:val="009F5553"/>
    <w:rsid w:val="00A2223E"/>
    <w:rsid w:val="00A33C5C"/>
    <w:rsid w:val="00A35EEF"/>
    <w:rsid w:val="00A50A3C"/>
    <w:rsid w:val="00A57203"/>
    <w:rsid w:val="00A60038"/>
    <w:rsid w:val="00A64C30"/>
    <w:rsid w:val="00A95FB7"/>
    <w:rsid w:val="00AA7A36"/>
    <w:rsid w:val="00AC48F9"/>
    <w:rsid w:val="00AE59ED"/>
    <w:rsid w:val="00B03A23"/>
    <w:rsid w:val="00B03F4F"/>
    <w:rsid w:val="00B07ADD"/>
    <w:rsid w:val="00B102BD"/>
    <w:rsid w:val="00B33B7F"/>
    <w:rsid w:val="00B34754"/>
    <w:rsid w:val="00B42C13"/>
    <w:rsid w:val="00B44428"/>
    <w:rsid w:val="00B941E7"/>
    <w:rsid w:val="00B95B2C"/>
    <w:rsid w:val="00BA00CB"/>
    <w:rsid w:val="00BA0EB3"/>
    <w:rsid w:val="00BA5A8B"/>
    <w:rsid w:val="00BB5E80"/>
    <w:rsid w:val="00BC1363"/>
    <w:rsid w:val="00BC6999"/>
    <w:rsid w:val="00BF1418"/>
    <w:rsid w:val="00C038AA"/>
    <w:rsid w:val="00C46A93"/>
    <w:rsid w:val="00C5016F"/>
    <w:rsid w:val="00C71BA8"/>
    <w:rsid w:val="00C76CA1"/>
    <w:rsid w:val="00C83561"/>
    <w:rsid w:val="00C90DA0"/>
    <w:rsid w:val="00C916ED"/>
    <w:rsid w:val="00CB24A0"/>
    <w:rsid w:val="00CB585C"/>
    <w:rsid w:val="00CC0D79"/>
    <w:rsid w:val="00CD701C"/>
    <w:rsid w:val="00CD7BB9"/>
    <w:rsid w:val="00CF1125"/>
    <w:rsid w:val="00D037FA"/>
    <w:rsid w:val="00D10BA3"/>
    <w:rsid w:val="00D205CF"/>
    <w:rsid w:val="00D33BB2"/>
    <w:rsid w:val="00D379C7"/>
    <w:rsid w:val="00D437BB"/>
    <w:rsid w:val="00D447BF"/>
    <w:rsid w:val="00D61455"/>
    <w:rsid w:val="00DA4C91"/>
    <w:rsid w:val="00DA7462"/>
    <w:rsid w:val="00DB3DCF"/>
    <w:rsid w:val="00DB6178"/>
    <w:rsid w:val="00DC0D03"/>
    <w:rsid w:val="00DC252A"/>
    <w:rsid w:val="00DD2010"/>
    <w:rsid w:val="00DE67B2"/>
    <w:rsid w:val="00E131D8"/>
    <w:rsid w:val="00E15EF7"/>
    <w:rsid w:val="00E22ADB"/>
    <w:rsid w:val="00E36F3D"/>
    <w:rsid w:val="00E41D80"/>
    <w:rsid w:val="00E73533"/>
    <w:rsid w:val="00E93D2F"/>
    <w:rsid w:val="00EB4F60"/>
    <w:rsid w:val="00EC06AE"/>
    <w:rsid w:val="00ED5A4D"/>
    <w:rsid w:val="00EE0E89"/>
    <w:rsid w:val="00EE72CE"/>
    <w:rsid w:val="00EE7A95"/>
    <w:rsid w:val="00F0651F"/>
    <w:rsid w:val="00F2726C"/>
    <w:rsid w:val="00F27C4A"/>
    <w:rsid w:val="00F33611"/>
    <w:rsid w:val="00F520B2"/>
    <w:rsid w:val="00F60CD4"/>
    <w:rsid w:val="00F62E25"/>
    <w:rsid w:val="00F869F1"/>
    <w:rsid w:val="00F9022A"/>
    <w:rsid w:val="00F94D7A"/>
    <w:rsid w:val="00FB2538"/>
    <w:rsid w:val="00FB2807"/>
    <w:rsid w:val="00FB4BC1"/>
    <w:rsid w:val="00FD6298"/>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tegrowth.tas.gov.au/sportrec/grants_and_funding_progra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ouchfootball.etrainu.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rnosports.com.au"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surveymonkey.com/r/XRD39G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6" ma:contentTypeDescription="Create a new document." ma:contentTypeScope="" ma:versionID="e8bb12f6d0b362bf6f17ec5dea0e0012">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340b440bbd30612e09207fddc47c1e73"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Props1.xml><?xml version="1.0" encoding="utf-8"?>
<ds:datastoreItem xmlns:ds="http://schemas.openxmlformats.org/officeDocument/2006/customXml" ds:itemID="{9772C0F7-0FD9-4C5E-B4D4-DB950D036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8F1E7-2371-47C9-9E8E-C01D7FA401AC}">
  <ds:schemaRefs>
    <ds:schemaRef ds:uri="http://schemas.microsoft.com/sharepoint/v3/contenttype/forms"/>
  </ds:schemaRefs>
</ds:datastoreItem>
</file>

<file path=customXml/itemProps3.xml><?xml version="1.0" encoding="utf-8"?>
<ds:datastoreItem xmlns:ds="http://schemas.openxmlformats.org/officeDocument/2006/customXml" ds:itemID="{AC380D89-EEF7-4844-9882-54D7F36D5F7A}">
  <ds:schemaRefs>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cc86cf29-0650-46f6-b337-0ad855aaf093"/>
    <ds:schemaRef ds:uri="http://www.w3.org/XML/1998/namespace"/>
    <ds:schemaRef ds:uri="http://schemas.microsoft.com/office/2006/metadata/properties"/>
    <ds:schemaRef ds:uri="d02f377d-e679-4d97-9186-70479f40e183"/>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TAS Letterhead.dotx</Template>
  <TotalTime>0</TotalTime>
  <Pages>2</Pages>
  <Words>512</Words>
  <Characters>2923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Mike Plakalovic</cp:lastModifiedBy>
  <cp:revision>2</cp:revision>
  <cp:lastPrinted>2018-05-27T23:59:00Z</cp:lastPrinted>
  <dcterms:created xsi:type="dcterms:W3CDTF">2023-08-03T00:59:00Z</dcterms:created>
  <dcterms:modified xsi:type="dcterms:W3CDTF">2023-08-03T00:59:00Z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