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60D4" w14:textId="77777777" w:rsidR="00BA6CA6" w:rsidRDefault="00BA6CA6" w:rsidP="00BB5E80">
      <w:pPr>
        <w:spacing w:line="276" w:lineRule="auto"/>
        <w:rPr>
          <w:rFonts w:asciiTheme="majorHAnsi" w:hAnsiTheme="majorHAnsi"/>
          <w:sz w:val="22"/>
          <w:szCs w:val="22"/>
        </w:rPr>
      </w:pPr>
      <w:r>
        <w:rPr>
          <w:rFonts w:asciiTheme="majorHAnsi" w:hAnsiTheme="majorHAnsi"/>
          <w:sz w:val="22"/>
          <w:szCs w:val="22"/>
        </w:rPr>
        <w:t>Jordan Shipp</w:t>
      </w:r>
    </w:p>
    <w:p w14:paraId="4691139A" w14:textId="77777777" w:rsidR="00BA6CA6" w:rsidRDefault="00BA6CA6" w:rsidP="00BB5E80">
      <w:pPr>
        <w:spacing w:line="276" w:lineRule="auto"/>
        <w:rPr>
          <w:rFonts w:asciiTheme="majorHAnsi" w:hAnsiTheme="majorHAnsi"/>
          <w:sz w:val="22"/>
          <w:szCs w:val="22"/>
        </w:rPr>
      </w:pPr>
      <w:r>
        <w:rPr>
          <w:rFonts w:asciiTheme="majorHAnsi" w:hAnsiTheme="majorHAnsi"/>
          <w:sz w:val="22"/>
          <w:szCs w:val="22"/>
        </w:rPr>
        <w:t>63 New Ecclestone Rd</w:t>
      </w:r>
    </w:p>
    <w:p w14:paraId="643A938C" w14:textId="77777777" w:rsidR="00BA6CA6" w:rsidRDefault="00BA6CA6" w:rsidP="00BB5E80">
      <w:pPr>
        <w:spacing w:line="276" w:lineRule="auto"/>
        <w:rPr>
          <w:rFonts w:asciiTheme="majorHAnsi" w:hAnsiTheme="majorHAnsi"/>
          <w:sz w:val="22"/>
          <w:szCs w:val="22"/>
        </w:rPr>
      </w:pPr>
      <w:r>
        <w:rPr>
          <w:rFonts w:asciiTheme="majorHAnsi" w:hAnsiTheme="majorHAnsi"/>
          <w:sz w:val="22"/>
          <w:szCs w:val="22"/>
        </w:rPr>
        <w:t>Riverside   TAS   7250</w:t>
      </w:r>
    </w:p>
    <w:p w14:paraId="1E283D41" w14:textId="77777777" w:rsidR="00BA6CA6" w:rsidRDefault="00BA6CA6" w:rsidP="00BB5E80">
      <w:pPr>
        <w:spacing w:line="276" w:lineRule="auto"/>
        <w:rPr>
          <w:rFonts w:asciiTheme="majorHAnsi" w:hAnsiTheme="majorHAnsi"/>
          <w:sz w:val="22"/>
          <w:szCs w:val="22"/>
        </w:rPr>
      </w:pPr>
    </w:p>
    <w:p w14:paraId="31022376" w14:textId="77777777" w:rsidR="00BA6CA6" w:rsidRDefault="00BA6CA6" w:rsidP="00BB5E80">
      <w:pPr>
        <w:spacing w:line="276" w:lineRule="auto"/>
        <w:rPr>
          <w:rFonts w:asciiTheme="majorHAnsi" w:hAnsiTheme="majorHAnsi"/>
          <w:sz w:val="22"/>
          <w:szCs w:val="22"/>
        </w:rPr>
      </w:pPr>
    </w:p>
    <w:p w14:paraId="2C886591" w14:textId="08C2B764" w:rsidR="00BB5E80" w:rsidRPr="00BB5E80" w:rsidRDefault="00E1309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sidR="00923EAC">
        <w:rPr>
          <w:rFonts w:asciiTheme="majorHAnsi" w:hAnsiTheme="majorHAnsi"/>
          <w:sz w:val="22"/>
          <w:szCs w:val="22"/>
        </w:rPr>
        <w:t>2</w:t>
      </w:r>
      <w:r>
        <w:rPr>
          <w:rFonts w:asciiTheme="majorHAnsi" w:hAnsiTheme="majorHAnsi"/>
          <w:sz w:val="22"/>
          <w:szCs w:val="22"/>
        </w:rPr>
        <w:t>9</w:t>
      </w:r>
      <w:r w:rsidR="00A35EEF" w:rsidRPr="00A35EEF">
        <w:rPr>
          <w:rFonts w:asciiTheme="majorHAnsi" w:hAnsiTheme="majorHAnsi"/>
          <w:sz w:val="22"/>
          <w:szCs w:val="22"/>
          <w:vertAlign w:val="superscript"/>
        </w:rPr>
        <w:t>th</w:t>
      </w:r>
      <w:r w:rsidR="00A35EEF">
        <w:rPr>
          <w:rFonts w:asciiTheme="majorHAnsi" w:hAnsiTheme="majorHAnsi"/>
          <w:sz w:val="22"/>
          <w:szCs w:val="22"/>
        </w:rPr>
        <w:t xml:space="preserve"> </w:t>
      </w:r>
      <w:r w:rsidR="00F2726C">
        <w:rPr>
          <w:rFonts w:asciiTheme="majorHAnsi" w:hAnsiTheme="majorHAnsi"/>
          <w:sz w:val="22"/>
          <w:szCs w:val="22"/>
        </w:rPr>
        <w:t>May</w:t>
      </w:r>
      <w:r w:rsidR="00BB5E80" w:rsidRPr="00BB5E80">
        <w:rPr>
          <w:rFonts w:asciiTheme="majorHAnsi" w:hAnsiTheme="majorHAnsi"/>
          <w:sz w:val="22"/>
          <w:szCs w:val="22"/>
        </w:rPr>
        <w:t>, 20</w:t>
      </w:r>
      <w:r w:rsidR="004470FF">
        <w:rPr>
          <w:rFonts w:asciiTheme="majorHAnsi" w:hAnsiTheme="majorHAnsi"/>
          <w:sz w:val="22"/>
          <w:szCs w:val="22"/>
        </w:rPr>
        <w:t>2</w:t>
      </w:r>
      <w:r w:rsidR="00923EAC">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71AB1895"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FA039A">
        <w:rPr>
          <w:rFonts w:asciiTheme="majorHAnsi" w:hAnsiTheme="majorHAnsi"/>
          <w:sz w:val="22"/>
          <w:szCs w:val="22"/>
        </w:rPr>
        <w:t>Jordan</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20EF34D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A35EEF">
        <w:rPr>
          <w:rFonts w:asciiTheme="majorHAnsi" w:hAnsiTheme="majorHAnsi" w:cs="Arial"/>
          <w:sz w:val="22"/>
          <w:szCs w:val="22"/>
        </w:rPr>
        <w:t>Boys’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E1309C">
        <w:rPr>
          <w:rFonts w:asciiTheme="majorHAnsi" w:hAnsiTheme="majorHAnsi" w:cs="Arial"/>
          <w:sz w:val="22"/>
          <w:szCs w:val="22"/>
        </w:rPr>
        <w:t>8</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7B572AAC"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A35EEF">
        <w:rPr>
          <w:rFonts w:asciiTheme="majorHAnsi" w:hAnsiTheme="majorHAnsi" w:cs="Arial"/>
          <w:sz w:val="22"/>
          <w:szCs w:val="22"/>
        </w:rPr>
        <w:t>Boys</w:t>
      </w:r>
      <w:r w:rsidR="008A56E2">
        <w:rPr>
          <w:rFonts w:asciiTheme="majorHAnsi" w:hAnsiTheme="majorHAnsi" w:cs="Arial"/>
          <w:sz w:val="22"/>
          <w:szCs w:val="22"/>
        </w:rPr>
        <w:t xml:space="preserve"> Under 1</w:t>
      </w:r>
      <w:r w:rsidR="00E1309C">
        <w:rPr>
          <w:rFonts w:asciiTheme="majorHAnsi" w:hAnsiTheme="majorHAnsi" w:cs="Arial"/>
          <w:sz w:val="22"/>
          <w:szCs w:val="22"/>
        </w:rPr>
        <w:t>8</w:t>
      </w:r>
      <w:r w:rsidR="008A56E2">
        <w:rPr>
          <w:rFonts w:asciiTheme="majorHAnsi" w:hAnsiTheme="majorHAnsi" w:cs="Arial"/>
          <w:sz w:val="22"/>
          <w:szCs w:val="22"/>
        </w:rPr>
        <w:t xml:space="preserve"> team will be staying at the </w:t>
      </w:r>
      <w:r w:rsidR="00B5054B">
        <w:rPr>
          <w:rFonts w:asciiTheme="majorHAnsi" w:hAnsiTheme="majorHAnsi" w:cs="Arial"/>
          <w:sz w:val="22"/>
          <w:szCs w:val="22"/>
        </w:rPr>
        <w:t>Headland Tropicana Resort</w:t>
      </w:r>
      <w:r w:rsidR="00B6226F">
        <w:rPr>
          <w:rFonts w:asciiTheme="majorHAnsi" w:hAnsiTheme="majorHAnsi" w:cs="Arial"/>
          <w:sz w:val="22"/>
          <w:szCs w:val="22"/>
        </w:rPr>
        <w:t>, 274 Alexandra Parade,</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6897637D" w14:textId="4A669099" w:rsidR="000B20BA" w:rsidRDefault="00761618" w:rsidP="00DB3DCF">
      <w:pPr>
        <w:spacing w:line="276" w:lineRule="auto"/>
        <w:rPr>
          <w:rFonts w:asciiTheme="majorHAnsi" w:hAnsiTheme="majorHAnsi" w:cs="Arial"/>
          <w:sz w:val="22"/>
          <w:szCs w:val="22"/>
        </w:rPr>
      </w:pPr>
      <w:r>
        <w:rPr>
          <w:rFonts w:asciiTheme="majorHAnsi" w:hAnsiTheme="majorHAnsi" w:cs="Arial"/>
          <w:sz w:val="22"/>
          <w:szCs w:val="22"/>
        </w:rPr>
        <w:lastRenderedPageBreak/>
        <w:t xml:space="preserve">We again have </w:t>
      </w:r>
      <w:r w:rsidR="00890F78">
        <w:rPr>
          <w:rFonts w:asciiTheme="majorHAnsi" w:hAnsiTheme="majorHAnsi" w:cs="Arial"/>
          <w:sz w:val="22"/>
          <w:szCs w:val="22"/>
        </w:rPr>
        <w:t>a requirement this year that all players in the under 16 and under 18 teams be a qualified level 1 referee by the time the summer season</w:t>
      </w:r>
      <w:r w:rsidR="00FF38C1">
        <w:rPr>
          <w:rFonts w:asciiTheme="majorHAnsi" w:hAnsiTheme="majorHAnsi" w:cs="Arial"/>
          <w:sz w:val="22"/>
          <w:szCs w:val="22"/>
        </w:rPr>
        <w:t xml:space="preserve"> begins. </w:t>
      </w:r>
      <w:r>
        <w:rPr>
          <w:rFonts w:asciiTheme="majorHAnsi" w:hAnsiTheme="majorHAnsi" w:cs="Arial"/>
          <w:sz w:val="22"/>
          <w:szCs w:val="22"/>
        </w:rPr>
        <w:t xml:space="preserve">Players who have already completed the course will not need to re-sit. </w:t>
      </w:r>
      <w:r w:rsidR="00FF38C1">
        <w:rPr>
          <w:rFonts w:asciiTheme="majorHAnsi" w:hAnsiTheme="majorHAnsi" w:cs="Arial"/>
          <w:sz w:val="22"/>
          <w:szCs w:val="22"/>
        </w:rPr>
        <w:t xml:space="preserve">We will be running a course on </w:t>
      </w:r>
      <w:r w:rsidR="008F0717">
        <w:rPr>
          <w:rFonts w:asciiTheme="majorHAnsi" w:hAnsiTheme="majorHAnsi" w:cs="Arial"/>
          <w:sz w:val="22"/>
          <w:szCs w:val="22"/>
        </w:rPr>
        <w:t>22</w:t>
      </w:r>
      <w:r w:rsidR="00FF38C1">
        <w:rPr>
          <w:rFonts w:asciiTheme="majorHAnsi" w:hAnsiTheme="majorHAnsi" w:cs="Arial"/>
          <w:sz w:val="22"/>
          <w:szCs w:val="22"/>
        </w:rPr>
        <w:t xml:space="preserve"> July, and anyone who is not yet qualified will need</w:t>
      </w:r>
      <w:r w:rsidR="00BB5E80">
        <w:rPr>
          <w:rFonts w:asciiTheme="majorHAnsi" w:hAnsiTheme="majorHAnsi" w:cs="Arial"/>
          <w:sz w:val="22"/>
          <w:szCs w:val="22"/>
        </w:rPr>
        <w:t xml:space="preserve"> </w:t>
      </w:r>
      <w:r w:rsidR="00FF38C1">
        <w:rPr>
          <w:rFonts w:asciiTheme="majorHAnsi" w:hAnsiTheme="majorHAnsi" w:cs="Arial"/>
          <w:sz w:val="22"/>
          <w:szCs w:val="22"/>
        </w:rPr>
        <w:t xml:space="preserve">to attend either this </w:t>
      </w:r>
      <w:proofErr w:type="gramStart"/>
      <w:r w:rsidR="00FF38C1">
        <w:rPr>
          <w:rFonts w:asciiTheme="majorHAnsi" w:hAnsiTheme="majorHAnsi" w:cs="Arial"/>
          <w:sz w:val="22"/>
          <w:szCs w:val="22"/>
        </w:rPr>
        <w:t>course, or</w:t>
      </w:r>
      <w:proofErr w:type="gramEnd"/>
      <w:r w:rsidR="00FF38C1">
        <w:rPr>
          <w:rFonts w:asciiTheme="majorHAnsi" w:hAnsiTheme="majorHAnsi" w:cs="Arial"/>
          <w:sz w:val="22"/>
          <w:szCs w:val="22"/>
        </w:rPr>
        <w:t xml:space="preserve"> be enrolled for a level 1 course </w:t>
      </w:r>
      <w:r w:rsidR="00BA5A8B">
        <w:rPr>
          <w:rFonts w:asciiTheme="majorHAnsi" w:hAnsiTheme="majorHAnsi" w:cs="Arial"/>
          <w:sz w:val="22"/>
          <w:szCs w:val="22"/>
        </w:rPr>
        <w:t xml:space="preserve">being run by affiliates in September or October prior to attending NYC. This qualification will improve your understanding of the game, </w:t>
      </w:r>
      <w:proofErr w:type="gramStart"/>
      <w:r w:rsidR="00BA5A8B">
        <w:rPr>
          <w:rFonts w:asciiTheme="majorHAnsi" w:hAnsiTheme="majorHAnsi" w:cs="Arial"/>
          <w:sz w:val="22"/>
          <w:szCs w:val="22"/>
        </w:rPr>
        <w:t>and also</w:t>
      </w:r>
      <w:proofErr w:type="gramEnd"/>
      <w:r w:rsidR="00BA5A8B">
        <w:rPr>
          <w:rFonts w:asciiTheme="majorHAnsi" w:hAnsiTheme="majorHAnsi" w:cs="Arial"/>
          <w:sz w:val="22"/>
          <w:szCs w:val="22"/>
        </w:rPr>
        <w:t xml:space="preserve"> provide you with an opportunity to </w:t>
      </w:r>
      <w:r w:rsidR="000B20BA">
        <w:rPr>
          <w:rFonts w:asciiTheme="majorHAnsi" w:hAnsiTheme="majorHAnsi" w:cs="Arial"/>
          <w:sz w:val="22"/>
          <w:szCs w:val="22"/>
        </w:rPr>
        <w:t>earn a small income to offset the cost of travel for future events.</w:t>
      </w:r>
      <w:r w:rsidR="00D33BB2">
        <w:rPr>
          <w:rFonts w:asciiTheme="majorHAnsi" w:hAnsiTheme="majorHAnsi" w:cs="Arial"/>
          <w:sz w:val="22"/>
          <w:szCs w:val="22"/>
        </w:rPr>
        <w:t xml:space="preserve"> If you already have a qualification, please confirm that it can be found on the Nest</w:t>
      </w:r>
      <w:r w:rsidR="00971C76">
        <w:rPr>
          <w:rFonts w:asciiTheme="majorHAnsi" w:hAnsiTheme="majorHAnsi" w:cs="Arial"/>
          <w:sz w:val="22"/>
          <w:szCs w:val="22"/>
        </w:rPr>
        <w:t xml:space="preserve"> </w:t>
      </w:r>
      <w:r w:rsidR="005C7EB8">
        <w:rPr>
          <w:rFonts w:asciiTheme="majorHAnsi" w:hAnsiTheme="majorHAnsi" w:cs="Arial"/>
          <w:sz w:val="22"/>
          <w:szCs w:val="22"/>
        </w:rPr>
        <w:t>(</w:t>
      </w:r>
      <w:hyperlink r:id="rId12" w:history="1">
        <w:r w:rsidR="005C7EB8" w:rsidRPr="00A2380C">
          <w:rPr>
            <w:rStyle w:val="Hyperlink"/>
            <w:rFonts w:asciiTheme="majorHAnsi" w:hAnsiTheme="majorHAnsi" w:cs="Arial"/>
            <w:sz w:val="22"/>
            <w:szCs w:val="22"/>
          </w:rPr>
          <w:t>www.touchfootball.etrainu.com</w:t>
        </w:r>
      </w:hyperlink>
      <w:r w:rsidR="00971C76">
        <w:rPr>
          <w:rFonts w:asciiTheme="majorHAnsi" w:hAnsiTheme="majorHAnsi" w:cs="Arial"/>
          <w:sz w:val="22"/>
          <w:szCs w:val="22"/>
        </w:rPr>
        <w:t>).</w:t>
      </w:r>
    </w:p>
    <w:p w14:paraId="5E9830E0" w14:textId="77777777" w:rsidR="00DB3DCF" w:rsidRDefault="00DB3DCF" w:rsidP="00DB3DCF">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4"/>
      <w:headerReference w:type="first" r:id="rId15"/>
      <w:footerReference w:type="first" r:id="rId16"/>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32DE7" w14:textId="77777777" w:rsidR="008503E7" w:rsidRDefault="008503E7" w:rsidP="00964FE7">
      <w:r>
        <w:separator/>
      </w:r>
    </w:p>
  </w:endnote>
  <w:endnote w:type="continuationSeparator" w:id="0">
    <w:p w14:paraId="3C2A3D25" w14:textId="77777777" w:rsidR="008503E7" w:rsidRDefault="008503E7" w:rsidP="00964FE7">
      <w:r>
        <w:continuationSeparator/>
      </w:r>
    </w:p>
  </w:endnote>
  <w:endnote w:type="continuationNotice" w:id="1">
    <w:p w14:paraId="1B366EFC" w14:textId="77777777" w:rsidR="008503E7" w:rsidRDefault="00850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LFont Regular">
    <w:altName w:val="Calibri"/>
    <w:panose1 w:val="020B0604020202020204"/>
    <w:charset w:val="00"/>
    <w:family w:val="swiss"/>
    <w:pitch w:val="variable"/>
    <w:sig w:usb0="800000AF" w:usb1="5200204A" w:usb2="04000000" w:usb3="00000000" w:csb0="00000009" w:csb1="00000000"/>
  </w:font>
  <w:font w:name="Lato">
    <w:panose1 w:val="020F0502020204030203"/>
    <w:charset w:val="00"/>
    <w:family w:val="swiss"/>
    <w:pitch w:val="variable"/>
    <w:sig w:usb0="E10002FF" w:usb1="5000ECFF" w:usb2="00000021" w:usb3="00000000" w:csb0="0000019F" w:csb1="00000000"/>
  </w:font>
  <w:font w:name="HelveticaNeueLT Std Lt">
    <w:panose1 w:val="020B0604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20B0604020202020204"/>
    <w:charset w:val="4D"/>
    <w:family w:val="auto"/>
    <w:notTrueType/>
    <w:pitch w:val="default"/>
    <w:sig w:usb0="00000003" w:usb1="00000000" w:usb2="00000000" w:usb3="00000000" w:csb0="00000001" w:csb1="00000000"/>
  </w:font>
  <w:font w:name="RLFontRegular">
    <w:altName w:val="Calibri"/>
    <w:panose1 w:val="020B0604020202020204"/>
    <w:charset w:val="4D"/>
    <w:family w:val="auto"/>
    <w:notTrueType/>
    <w:pitch w:val="default"/>
    <w:sig w:usb0="00000003" w:usb1="00000000" w:usb2="00000000" w:usb3="00000000" w:csb0="00000001" w:csb1="00000000"/>
  </w:font>
  <w:font w:name="RLFont Black">
    <w:altName w:val="Calibri"/>
    <w:panose1 w:val="020B0604020202020204"/>
    <w:charset w:val="00"/>
    <w:family w:val="swiss"/>
    <w:pitch w:val="variable"/>
    <w:sig w:usb0="800000AF" w:usb1="4200004A" w:usb2="04000000" w:usb3="00000000" w:csb0="00000009" w:csb1="00000000"/>
  </w:font>
  <w:font w:name="RL2">
    <w:panose1 w:val="020B0604020202020204"/>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89890" w14:textId="77777777" w:rsidR="008503E7" w:rsidRDefault="008503E7" w:rsidP="00964FE7">
      <w:r>
        <w:separator/>
      </w:r>
    </w:p>
  </w:footnote>
  <w:footnote w:type="continuationSeparator" w:id="0">
    <w:p w14:paraId="44E15205" w14:textId="77777777" w:rsidR="008503E7" w:rsidRDefault="008503E7" w:rsidP="00964FE7">
      <w:r>
        <w:continuationSeparator/>
      </w:r>
    </w:p>
  </w:footnote>
  <w:footnote w:type="continuationNotice" w:id="1">
    <w:p w14:paraId="11230B7D" w14:textId="77777777" w:rsidR="008503E7" w:rsidRDefault="008503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97DCE"/>
    <w:rsid w:val="000A0E03"/>
    <w:rsid w:val="000A2BB7"/>
    <w:rsid w:val="000B20BA"/>
    <w:rsid w:val="000B5969"/>
    <w:rsid w:val="000B6707"/>
    <w:rsid w:val="000C0F9D"/>
    <w:rsid w:val="000C2C0B"/>
    <w:rsid w:val="000E01ED"/>
    <w:rsid w:val="001079D8"/>
    <w:rsid w:val="00121E42"/>
    <w:rsid w:val="00125E90"/>
    <w:rsid w:val="00134F02"/>
    <w:rsid w:val="00140914"/>
    <w:rsid w:val="00147BA9"/>
    <w:rsid w:val="001523F3"/>
    <w:rsid w:val="001861BB"/>
    <w:rsid w:val="0019267B"/>
    <w:rsid w:val="00197F68"/>
    <w:rsid w:val="001A3721"/>
    <w:rsid w:val="001A6BD9"/>
    <w:rsid w:val="001A7E0E"/>
    <w:rsid w:val="001E24EA"/>
    <w:rsid w:val="001E5D98"/>
    <w:rsid w:val="002124E9"/>
    <w:rsid w:val="00213A9A"/>
    <w:rsid w:val="00223A34"/>
    <w:rsid w:val="002265A1"/>
    <w:rsid w:val="00231CF0"/>
    <w:rsid w:val="0024640F"/>
    <w:rsid w:val="00250DE6"/>
    <w:rsid w:val="00255871"/>
    <w:rsid w:val="0025729F"/>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A6A5C"/>
    <w:rsid w:val="003D01CD"/>
    <w:rsid w:val="003D02BA"/>
    <w:rsid w:val="003D53FC"/>
    <w:rsid w:val="003D6B6F"/>
    <w:rsid w:val="003F760A"/>
    <w:rsid w:val="00411DE9"/>
    <w:rsid w:val="0042258F"/>
    <w:rsid w:val="004361E4"/>
    <w:rsid w:val="00441CBA"/>
    <w:rsid w:val="004470FF"/>
    <w:rsid w:val="004519EB"/>
    <w:rsid w:val="00481562"/>
    <w:rsid w:val="004927A0"/>
    <w:rsid w:val="004B02B1"/>
    <w:rsid w:val="004B0A21"/>
    <w:rsid w:val="004B44D1"/>
    <w:rsid w:val="004C0763"/>
    <w:rsid w:val="004C7D3B"/>
    <w:rsid w:val="00510240"/>
    <w:rsid w:val="00514EBB"/>
    <w:rsid w:val="00551B4F"/>
    <w:rsid w:val="00552B9B"/>
    <w:rsid w:val="00561723"/>
    <w:rsid w:val="00562D6D"/>
    <w:rsid w:val="00575623"/>
    <w:rsid w:val="00583B99"/>
    <w:rsid w:val="005A7F12"/>
    <w:rsid w:val="005B6973"/>
    <w:rsid w:val="005C1788"/>
    <w:rsid w:val="005C2C6F"/>
    <w:rsid w:val="005C7EB8"/>
    <w:rsid w:val="005D432F"/>
    <w:rsid w:val="006177CC"/>
    <w:rsid w:val="006200E1"/>
    <w:rsid w:val="00635648"/>
    <w:rsid w:val="00644062"/>
    <w:rsid w:val="00645B5C"/>
    <w:rsid w:val="006532A3"/>
    <w:rsid w:val="006648A7"/>
    <w:rsid w:val="00665B0C"/>
    <w:rsid w:val="00666E32"/>
    <w:rsid w:val="00667C00"/>
    <w:rsid w:val="00674F4C"/>
    <w:rsid w:val="00685D96"/>
    <w:rsid w:val="0069206C"/>
    <w:rsid w:val="0069493C"/>
    <w:rsid w:val="006954EF"/>
    <w:rsid w:val="00697B56"/>
    <w:rsid w:val="006A5129"/>
    <w:rsid w:val="006B30DD"/>
    <w:rsid w:val="006C5CF5"/>
    <w:rsid w:val="006E1B97"/>
    <w:rsid w:val="00707B1B"/>
    <w:rsid w:val="00730606"/>
    <w:rsid w:val="00732D2B"/>
    <w:rsid w:val="0075252D"/>
    <w:rsid w:val="00754566"/>
    <w:rsid w:val="00761618"/>
    <w:rsid w:val="00766CD5"/>
    <w:rsid w:val="007727B8"/>
    <w:rsid w:val="0077284D"/>
    <w:rsid w:val="00782ADB"/>
    <w:rsid w:val="00792FA1"/>
    <w:rsid w:val="007D38ED"/>
    <w:rsid w:val="007D55C7"/>
    <w:rsid w:val="007D5703"/>
    <w:rsid w:val="007E47C8"/>
    <w:rsid w:val="007F3858"/>
    <w:rsid w:val="00800EF6"/>
    <w:rsid w:val="008023BC"/>
    <w:rsid w:val="00804DD7"/>
    <w:rsid w:val="008123FF"/>
    <w:rsid w:val="008147E7"/>
    <w:rsid w:val="00822302"/>
    <w:rsid w:val="0082317B"/>
    <w:rsid w:val="0082419B"/>
    <w:rsid w:val="00827CA8"/>
    <w:rsid w:val="00842351"/>
    <w:rsid w:val="008503E7"/>
    <w:rsid w:val="008507CA"/>
    <w:rsid w:val="008509D9"/>
    <w:rsid w:val="00852782"/>
    <w:rsid w:val="00854B52"/>
    <w:rsid w:val="008618E3"/>
    <w:rsid w:val="00887A5B"/>
    <w:rsid w:val="00890F78"/>
    <w:rsid w:val="00894768"/>
    <w:rsid w:val="008A56E2"/>
    <w:rsid w:val="008B4661"/>
    <w:rsid w:val="008B673F"/>
    <w:rsid w:val="008C1E00"/>
    <w:rsid w:val="008C6BC7"/>
    <w:rsid w:val="008D3D70"/>
    <w:rsid w:val="008D7B00"/>
    <w:rsid w:val="008F0717"/>
    <w:rsid w:val="008F7713"/>
    <w:rsid w:val="00907791"/>
    <w:rsid w:val="00923EAC"/>
    <w:rsid w:val="00940379"/>
    <w:rsid w:val="00945A3C"/>
    <w:rsid w:val="00946459"/>
    <w:rsid w:val="00952B60"/>
    <w:rsid w:val="009600A1"/>
    <w:rsid w:val="00963797"/>
    <w:rsid w:val="00964FE7"/>
    <w:rsid w:val="00971C76"/>
    <w:rsid w:val="00981DF8"/>
    <w:rsid w:val="00991545"/>
    <w:rsid w:val="009A2EF3"/>
    <w:rsid w:val="009B5E5F"/>
    <w:rsid w:val="009C59F3"/>
    <w:rsid w:val="009E2803"/>
    <w:rsid w:val="009E562B"/>
    <w:rsid w:val="009F0BF8"/>
    <w:rsid w:val="009F1D72"/>
    <w:rsid w:val="009F517C"/>
    <w:rsid w:val="009F5553"/>
    <w:rsid w:val="00A2223E"/>
    <w:rsid w:val="00A23E7C"/>
    <w:rsid w:val="00A33C5C"/>
    <w:rsid w:val="00A35EEF"/>
    <w:rsid w:val="00A50A3C"/>
    <w:rsid w:val="00A57203"/>
    <w:rsid w:val="00A60038"/>
    <w:rsid w:val="00A64333"/>
    <w:rsid w:val="00A64C30"/>
    <w:rsid w:val="00A95FB7"/>
    <w:rsid w:val="00AA7A36"/>
    <w:rsid w:val="00AC48F9"/>
    <w:rsid w:val="00AE59ED"/>
    <w:rsid w:val="00B03A23"/>
    <w:rsid w:val="00B03F4F"/>
    <w:rsid w:val="00B07ADD"/>
    <w:rsid w:val="00B102BD"/>
    <w:rsid w:val="00B17CDB"/>
    <w:rsid w:val="00B33B7F"/>
    <w:rsid w:val="00B34754"/>
    <w:rsid w:val="00B42C13"/>
    <w:rsid w:val="00B44428"/>
    <w:rsid w:val="00B5054B"/>
    <w:rsid w:val="00B6226F"/>
    <w:rsid w:val="00B941E7"/>
    <w:rsid w:val="00B95B2C"/>
    <w:rsid w:val="00BA00CB"/>
    <w:rsid w:val="00BA0EB3"/>
    <w:rsid w:val="00BA5A8B"/>
    <w:rsid w:val="00BA6CA6"/>
    <w:rsid w:val="00BB5E80"/>
    <w:rsid w:val="00BC1363"/>
    <w:rsid w:val="00BC6999"/>
    <w:rsid w:val="00BF1418"/>
    <w:rsid w:val="00C038AA"/>
    <w:rsid w:val="00C46A93"/>
    <w:rsid w:val="00C5016F"/>
    <w:rsid w:val="00C71BA8"/>
    <w:rsid w:val="00C746B4"/>
    <w:rsid w:val="00C76CA1"/>
    <w:rsid w:val="00C83561"/>
    <w:rsid w:val="00C90DA0"/>
    <w:rsid w:val="00C916ED"/>
    <w:rsid w:val="00CB24A0"/>
    <w:rsid w:val="00CB585C"/>
    <w:rsid w:val="00CC0D79"/>
    <w:rsid w:val="00CD701C"/>
    <w:rsid w:val="00CD7BB9"/>
    <w:rsid w:val="00CF1125"/>
    <w:rsid w:val="00D037FA"/>
    <w:rsid w:val="00D10BA3"/>
    <w:rsid w:val="00D205CF"/>
    <w:rsid w:val="00D33BB2"/>
    <w:rsid w:val="00D379C7"/>
    <w:rsid w:val="00D437BB"/>
    <w:rsid w:val="00D447BF"/>
    <w:rsid w:val="00D61455"/>
    <w:rsid w:val="00DA440D"/>
    <w:rsid w:val="00DA4C91"/>
    <w:rsid w:val="00DA7462"/>
    <w:rsid w:val="00DB3DCF"/>
    <w:rsid w:val="00DB6178"/>
    <w:rsid w:val="00DC0D03"/>
    <w:rsid w:val="00DC252A"/>
    <w:rsid w:val="00DD2010"/>
    <w:rsid w:val="00DE67B2"/>
    <w:rsid w:val="00E1309C"/>
    <w:rsid w:val="00E131D8"/>
    <w:rsid w:val="00E15EF7"/>
    <w:rsid w:val="00E22ADB"/>
    <w:rsid w:val="00E36F3D"/>
    <w:rsid w:val="00E41D80"/>
    <w:rsid w:val="00E73533"/>
    <w:rsid w:val="00E93D2F"/>
    <w:rsid w:val="00EB4F60"/>
    <w:rsid w:val="00EC06AE"/>
    <w:rsid w:val="00ED5A4D"/>
    <w:rsid w:val="00EE0E89"/>
    <w:rsid w:val="00EE5227"/>
    <w:rsid w:val="00EE72CE"/>
    <w:rsid w:val="00EE7A95"/>
    <w:rsid w:val="00EF1AF7"/>
    <w:rsid w:val="00F0651F"/>
    <w:rsid w:val="00F2726C"/>
    <w:rsid w:val="00F27C4A"/>
    <w:rsid w:val="00F33611"/>
    <w:rsid w:val="00F520B2"/>
    <w:rsid w:val="00F60CD4"/>
    <w:rsid w:val="00F62E25"/>
    <w:rsid w:val="00F869F1"/>
    <w:rsid w:val="00F9022A"/>
    <w:rsid w:val="00F94D7A"/>
    <w:rsid w:val="00FA039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uchfootball.etrainu.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9772C0F7-0FD9-4C5E-B4D4-DB950D03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C:\Users\jenay_000\SharePoint\Touch Football Australia Team - Doc\TAS Letterhead.dotx</Template>
  <TotalTime>2</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Angela Shipp</cp:lastModifiedBy>
  <cp:revision>3</cp:revision>
  <cp:lastPrinted>2018-05-27T23:59:00Z</cp:lastPrinted>
  <dcterms:created xsi:type="dcterms:W3CDTF">2023-05-31T04:43:00Z</dcterms:created>
  <dcterms:modified xsi:type="dcterms:W3CDTF">2023-05-31T04:44:00Z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