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6591" w14:textId="45928552" w:rsidR="00BB5E80" w:rsidRPr="00BB5E80" w:rsidRDefault="00D91CF4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Friday</w:t>
      </w:r>
      <w:r w:rsidR="00BB5E80" w:rsidRPr="00BB5E8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10</w:t>
      </w:r>
      <w:r w:rsidR="002F21D2" w:rsidRPr="002F21D2">
        <w:rPr>
          <w:rFonts w:asciiTheme="majorHAnsi" w:hAnsiTheme="majorHAnsi"/>
          <w:sz w:val="22"/>
          <w:szCs w:val="22"/>
          <w:vertAlign w:val="superscript"/>
        </w:rPr>
        <w:t>th</w:t>
      </w:r>
      <w:r w:rsidR="002F21D2">
        <w:rPr>
          <w:rFonts w:asciiTheme="majorHAnsi" w:hAnsiTheme="majorHAnsi"/>
          <w:sz w:val="22"/>
          <w:szCs w:val="22"/>
        </w:rPr>
        <w:t xml:space="preserve"> </w:t>
      </w:r>
      <w:r w:rsidR="00F223B2">
        <w:rPr>
          <w:rFonts w:asciiTheme="majorHAnsi" w:hAnsiTheme="majorHAnsi"/>
          <w:sz w:val="22"/>
          <w:szCs w:val="22"/>
        </w:rPr>
        <w:t>June</w:t>
      </w:r>
      <w:r w:rsidR="00BB5E80" w:rsidRPr="00BB5E80">
        <w:rPr>
          <w:rFonts w:asciiTheme="majorHAnsi" w:hAnsiTheme="majorHAnsi"/>
          <w:sz w:val="22"/>
          <w:szCs w:val="22"/>
        </w:rPr>
        <w:t>, 20</w:t>
      </w:r>
      <w:r w:rsidR="004470FF">
        <w:rPr>
          <w:rFonts w:asciiTheme="majorHAnsi" w:hAnsiTheme="majorHAnsi"/>
          <w:sz w:val="22"/>
          <w:szCs w:val="22"/>
        </w:rPr>
        <w:t>2</w:t>
      </w:r>
      <w:r w:rsidR="00F2726C">
        <w:rPr>
          <w:rFonts w:asciiTheme="majorHAnsi" w:hAnsiTheme="majorHAnsi"/>
          <w:sz w:val="22"/>
          <w:szCs w:val="22"/>
        </w:rPr>
        <w:t>2</w:t>
      </w:r>
    </w:p>
    <w:p w14:paraId="07AD2AD8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95158AB" w14:textId="257E7242"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60C35470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08B2EFE" w14:textId="7D1A1F79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CB585C">
        <w:rPr>
          <w:rFonts w:asciiTheme="majorHAnsi" w:hAnsiTheme="majorHAnsi"/>
          <w:sz w:val="22"/>
          <w:szCs w:val="22"/>
        </w:rPr>
        <w:t xml:space="preserve"> </w:t>
      </w:r>
      <w:r w:rsidR="00FA65F2">
        <w:rPr>
          <w:rFonts w:asciiTheme="majorHAnsi" w:hAnsiTheme="majorHAnsi"/>
          <w:sz w:val="22"/>
          <w:szCs w:val="22"/>
        </w:rPr>
        <w:t>Kade</w:t>
      </w:r>
      <w:r w:rsidRPr="00BB5E80">
        <w:rPr>
          <w:rFonts w:asciiTheme="majorHAnsi" w:hAnsiTheme="majorHAnsi"/>
          <w:sz w:val="22"/>
          <w:szCs w:val="22"/>
        </w:rPr>
        <w:t>,</w:t>
      </w:r>
    </w:p>
    <w:p w14:paraId="3696AC1A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D553584" w14:textId="06DDAED4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D91CF4">
        <w:rPr>
          <w:rFonts w:asciiTheme="majorHAnsi" w:hAnsiTheme="majorHAnsi" w:cs="Arial"/>
          <w:sz w:val="22"/>
          <w:szCs w:val="22"/>
        </w:rPr>
        <w:t>Boys</w:t>
      </w:r>
      <w:r w:rsidR="003F760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D91CF4">
        <w:rPr>
          <w:rFonts w:asciiTheme="majorHAnsi" w:hAnsiTheme="majorHAnsi" w:cs="Arial"/>
          <w:sz w:val="22"/>
          <w:szCs w:val="22"/>
        </w:rPr>
        <w:t>2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F2726C">
        <w:rPr>
          <w:rFonts w:asciiTheme="majorHAnsi" w:hAnsiTheme="majorHAnsi" w:cs="Arial"/>
          <w:sz w:val="22"/>
          <w:szCs w:val="22"/>
        </w:rPr>
        <w:t>2</w:t>
      </w:r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4470FF">
        <w:rPr>
          <w:rFonts w:asciiTheme="majorHAnsi" w:hAnsiTheme="majorHAnsi" w:cs="Arial"/>
          <w:sz w:val="22"/>
          <w:szCs w:val="22"/>
        </w:rPr>
        <w:t>Sunshine Coast Stadium Precinct</w:t>
      </w:r>
      <w:r w:rsidR="00ED5A4D">
        <w:rPr>
          <w:rFonts w:asciiTheme="majorHAnsi" w:hAnsiTheme="majorHAnsi" w:cs="Arial"/>
          <w:sz w:val="22"/>
          <w:szCs w:val="22"/>
        </w:rPr>
        <w:t>, Kawana Waters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0227B">
        <w:rPr>
          <w:rFonts w:asciiTheme="majorHAnsi" w:hAnsiTheme="majorHAnsi" w:cs="Arial"/>
          <w:sz w:val="22"/>
          <w:szCs w:val="22"/>
        </w:rPr>
        <w:t>8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September to </w:t>
      </w:r>
      <w:r w:rsidR="0030227B">
        <w:rPr>
          <w:rFonts w:asciiTheme="majorHAnsi" w:hAnsiTheme="majorHAnsi" w:cs="Arial"/>
          <w:sz w:val="22"/>
          <w:szCs w:val="22"/>
        </w:rPr>
        <w:t>1</w:t>
      </w:r>
      <w:r w:rsidR="0030227B" w:rsidRPr="0030227B">
        <w:rPr>
          <w:rFonts w:asciiTheme="majorHAnsi" w:hAnsiTheme="majorHAnsi" w:cs="Arial"/>
          <w:sz w:val="22"/>
          <w:szCs w:val="22"/>
          <w:vertAlign w:val="superscript"/>
        </w:rPr>
        <w:t>st</w:t>
      </w:r>
      <w:r w:rsidR="0030227B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October.</w:t>
      </w:r>
    </w:p>
    <w:p w14:paraId="58F2DB2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7CE249B" w14:textId="44375392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14:paraId="3A5F4C6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5034CF4" w14:textId="296CF818" w:rsidR="00BB5E80" w:rsidRDefault="000764EF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>
        <w:rPr>
          <w:rFonts w:asciiTheme="majorHAnsi" w:hAnsiTheme="majorHAnsi" w:cs="Arial"/>
          <w:sz w:val="22"/>
          <w:szCs w:val="22"/>
        </w:rPr>
        <w:t>training schedule will be communicated to you by the coach</w:t>
      </w:r>
      <w:r w:rsidRPr="00665407">
        <w:t xml:space="preserve"> </w:t>
      </w:r>
      <w:r w:rsidRPr="00665407">
        <w:rPr>
          <w:rFonts w:asciiTheme="majorHAnsi" w:hAnsiTheme="majorHAnsi" w:cs="Arial"/>
          <w:sz w:val="22"/>
          <w:szCs w:val="22"/>
        </w:rPr>
        <w:t>once players have accepted a position in the team</w:t>
      </w:r>
      <w:r>
        <w:rPr>
          <w:rFonts w:asciiTheme="majorHAnsi" w:hAnsiTheme="majorHAnsi" w:cs="Arial"/>
          <w:sz w:val="22"/>
          <w:szCs w:val="22"/>
        </w:rPr>
        <w:t xml:space="preserve">, </w:t>
      </w:r>
      <w:r w:rsidR="00514EBB">
        <w:rPr>
          <w:rFonts w:asciiTheme="majorHAnsi" w:hAnsiTheme="majorHAnsi" w:cs="Arial"/>
          <w:sz w:val="22"/>
          <w:szCs w:val="22"/>
        </w:rPr>
        <w:t xml:space="preserve">and also </w:t>
      </w:r>
      <w:r w:rsidR="00BB5E80" w:rsidRPr="00BB5E80">
        <w:rPr>
          <w:rFonts w:asciiTheme="majorHAnsi" w:hAnsiTheme="majorHAnsi" w:cs="Arial"/>
          <w:sz w:val="22"/>
          <w:szCs w:val="22"/>
        </w:rPr>
        <w:t xml:space="preserve">final costs, including uniforms and team fees will be advised as soon as possible. </w:t>
      </w:r>
      <w:r w:rsidR="005D432F">
        <w:rPr>
          <w:rFonts w:asciiTheme="majorHAnsi" w:hAnsiTheme="majorHAnsi" w:cs="Arial"/>
          <w:sz w:val="22"/>
          <w:szCs w:val="22"/>
        </w:rPr>
        <w:t xml:space="preserve">An invoice will follow this </w:t>
      </w:r>
      <w:r w:rsidR="002F2EC5">
        <w:rPr>
          <w:rFonts w:asciiTheme="majorHAnsi" w:hAnsiTheme="majorHAnsi" w:cs="Arial"/>
          <w:sz w:val="22"/>
          <w:szCs w:val="22"/>
        </w:rPr>
        <w:t xml:space="preserve">letter for the initial deposit of $250, which will be payable by </w:t>
      </w:r>
      <w:r w:rsidR="008B4661">
        <w:rPr>
          <w:rFonts w:asciiTheme="majorHAnsi" w:hAnsiTheme="majorHAnsi" w:cs="Arial"/>
          <w:sz w:val="22"/>
          <w:szCs w:val="22"/>
        </w:rPr>
        <w:t>2</w:t>
      </w:r>
      <w:r w:rsidR="00C90DA0">
        <w:rPr>
          <w:rFonts w:asciiTheme="majorHAnsi" w:hAnsiTheme="majorHAnsi" w:cs="Arial"/>
          <w:sz w:val="22"/>
          <w:szCs w:val="22"/>
        </w:rPr>
        <w:t>4</w:t>
      </w:r>
      <w:r w:rsidR="007F3858" w:rsidRPr="007F3858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7F3858">
        <w:rPr>
          <w:rFonts w:asciiTheme="majorHAnsi" w:hAnsiTheme="majorHAnsi" w:cs="Arial"/>
          <w:sz w:val="22"/>
          <w:szCs w:val="22"/>
        </w:rPr>
        <w:t xml:space="preserve"> </w:t>
      </w:r>
      <w:r w:rsidR="008B4661">
        <w:rPr>
          <w:rFonts w:asciiTheme="majorHAnsi" w:hAnsiTheme="majorHAnsi" w:cs="Arial"/>
          <w:sz w:val="22"/>
          <w:szCs w:val="22"/>
        </w:rPr>
        <w:t>June</w:t>
      </w:r>
      <w:r w:rsidR="002F2EC5">
        <w:rPr>
          <w:rFonts w:asciiTheme="majorHAnsi" w:hAnsiTheme="majorHAnsi" w:cs="Arial"/>
          <w:sz w:val="22"/>
          <w:szCs w:val="22"/>
        </w:rPr>
        <w:t xml:space="preserve"> and </w:t>
      </w:r>
      <w:r w:rsidR="009F0BF8">
        <w:rPr>
          <w:rFonts w:asciiTheme="majorHAnsi" w:hAnsiTheme="majorHAnsi" w:cs="Arial"/>
          <w:sz w:val="22"/>
          <w:szCs w:val="22"/>
        </w:rPr>
        <w:t>serve as acceptance of your place in the team.</w:t>
      </w:r>
      <w:r w:rsidR="008A56E2">
        <w:rPr>
          <w:rFonts w:asciiTheme="majorHAnsi" w:hAnsiTheme="majorHAnsi" w:cs="Arial"/>
          <w:sz w:val="22"/>
          <w:szCs w:val="22"/>
        </w:rPr>
        <w:t xml:space="preserve"> The </w:t>
      </w:r>
      <w:r w:rsidR="00D91CF4">
        <w:rPr>
          <w:rFonts w:asciiTheme="majorHAnsi" w:hAnsiTheme="majorHAnsi" w:cs="Arial"/>
          <w:sz w:val="22"/>
          <w:szCs w:val="22"/>
        </w:rPr>
        <w:t>Boys</w:t>
      </w:r>
      <w:r w:rsidR="008A56E2">
        <w:rPr>
          <w:rFonts w:asciiTheme="majorHAnsi" w:hAnsiTheme="majorHAnsi" w:cs="Arial"/>
          <w:sz w:val="22"/>
          <w:szCs w:val="22"/>
        </w:rPr>
        <w:t xml:space="preserve"> Under 1</w:t>
      </w:r>
      <w:r w:rsidR="00D91CF4">
        <w:rPr>
          <w:rFonts w:asciiTheme="majorHAnsi" w:hAnsiTheme="majorHAnsi" w:cs="Arial"/>
          <w:sz w:val="22"/>
          <w:szCs w:val="22"/>
        </w:rPr>
        <w:t>2</w:t>
      </w:r>
      <w:r w:rsidR="008A56E2">
        <w:rPr>
          <w:rFonts w:asciiTheme="majorHAnsi" w:hAnsiTheme="majorHAnsi" w:cs="Arial"/>
          <w:sz w:val="22"/>
          <w:szCs w:val="22"/>
        </w:rPr>
        <w:t xml:space="preserve"> team will be staying at the </w:t>
      </w:r>
      <w:r w:rsidR="007F3858">
        <w:rPr>
          <w:rFonts w:asciiTheme="majorHAnsi" w:hAnsiTheme="majorHAnsi" w:cs="Arial"/>
          <w:sz w:val="22"/>
          <w:szCs w:val="22"/>
        </w:rPr>
        <w:t>Alex Beach Cabins and Tourist</w:t>
      </w:r>
      <w:r w:rsidR="008A56E2">
        <w:rPr>
          <w:rFonts w:asciiTheme="majorHAnsi" w:hAnsiTheme="majorHAnsi" w:cs="Arial"/>
          <w:sz w:val="22"/>
          <w:szCs w:val="22"/>
        </w:rPr>
        <w:t xml:space="preserve"> Park on </w:t>
      </w:r>
      <w:r w:rsidR="00C038AA">
        <w:rPr>
          <w:rFonts w:asciiTheme="majorHAnsi" w:hAnsiTheme="majorHAnsi" w:cs="Arial"/>
          <w:sz w:val="22"/>
          <w:szCs w:val="22"/>
        </w:rPr>
        <w:t>Okinja Rd</w:t>
      </w:r>
      <w:r w:rsidR="000A0E03">
        <w:rPr>
          <w:rFonts w:asciiTheme="majorHAnsi" w:hAnsiTheme="majorHAnsi" w:cs="Arial"/>
          <w:sz w:val="22"/>
          <w:szCs w:val="22"/>
        </w:rPr>
        <w:t xml:space="preserve"> </w:t>
      </w:r>
      <w:r w:rsidR="00C038AA">
        <w:rPr>
          <w:rFonts w:asciiTheme="majorHAnsi" w:hAnsiTheme="majorHAnsi" w:cs="Arial"/>
          <w:sz w:val="22"/>
          <w:szCs w:val="22"/>
        </w:rPr>
        <w:t>Alexandra Headland</w:t>
      </w:r>
      <w:r w:rsidR="000A0E03">
        <w:rPr>
          <w:rFonts w:asciiTheme="majorHAnsi" w:hAnsiTheme="majorHAnsi" w:cs="Arial"/>
          <w:sz w:val="22"/>
          <w:szCs w:val="22"/>
        </w:rPr>
        <w:t>.</w:t>
      </w:r>
    </w:p>
    <w:p w14:paraId="3D27FA48" w14:textId="41B96D01"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019798D5" w14:textId="52A5A089" w:rsidR="00350976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using this link: </w:t>
      </w:r>
      <w:hyperlink r:id="rId10" w:history="1">
        <w:r w:rsidR="009F517C" w:rsidRPr="00A2380C">
          <w:rPr>
            <w:rStyle w:val="Hyperlink"/>
            <w:rFonts w:asciiTheme="majorHAnsi" w:hAnsiTheme="majorHAnsi" w:cs="Arial"/>
            <w:sz w:val="22"/>
            <w:szCs w:val="22"/>
          </w:rPr>
          <w:t>https://www.surveymonkey.com/r/QBGXXJC</w:t>
        </w:r>
      </w:hyperlink>
      <w:r w:rsidR="009F517C">
        <w:rPr>
          <w:rFonts w:asciiTheme="majorHAnsi" w:hAnsiTheme="majorHAnsi" w:cs="Arial"/>
          <w:sz w:val="22"/>
          <w:szCs w:val="22"/>
        </w:rPr>
        <w:t xml:space="preserve"> </w:t>
      </w:r>
    </w:p>
    <w:p w14:paraId="41CB20F2" w14:textId="7B098479"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Compulsory items 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hats, backpacks and trackies.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940379">
        <w:rPr>
          <w:rFonts w:asciiTheme="majorHAnsi" w:hAnsiTheme="majorHAnsi" w:cs="Arial"/>
          <w:sz w:val="22"/>
          <w:szCs w:val="22"/>
        </w:rPr>
        <w:t>All playing uniforms must have the DoorDash-branded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DoorDash-branded logo you will need to order new kit. Please see sizing charts at </w:t>
      </w:r>
      <w:hyperlink r:id="rId11" w:history="1">
        <w:r w:rsidR="00963797" w:rsidRPr="00A2380C">
          <w:rPr>
            <w:rStyle w:val="Hyperlink"/>
            <w:rFonts w:asciiTheme="majorHAnsi" w:hAnsiTheme="majorHAnsi" w:cs="Arial"/>
            <w:sz w:val="22"/>
            <w:szCs w:val="22"/>
          </w:rPr>
          <w:t>www.infernosports.com.au</w:t>
        </w:r>
      </w:hyperlink>
      <w:r w:rsidR="00963797">
        <w:rPr>
          <w:rFonts w:asciiTheme="majorHAnsi" w:hAnsiTheme="majorHAnsi" w:cs="Arial"/>
          <w:sz w:val="22"/>
          <w:szCs w:val="22"/>
        </w:rPr>
        <w:t xml:space="preserve"> </w:t>
      </w:r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8B4661">
        <w:rPr>
          <w:rFonts w:asciiTheme="majorHAnsi" w:hAnsiTheme="majorHAnsi" w:cs="Arial"/>
          <w:sz w:val="22"/>
          <w:szCs w:val="22"/>
        </w:rPr>
        <w:t xml:space="preserve">Monday </w:t>
      </w:r>
      <w:r w:rsidR="00F60CD4">
        <w:rPr>
          <w:rFonts w:asciiTheme="majorHAnsi" w:hAnsiTheme="majorHAnsi" w:cs="Arial"/>
          <w:sz w:val="22"/>
          <w:szCs w:val="22"/>
        </w:rPr>
        <w:t>2</w:t>
      </w:r>
      <w:r w:rsidR="00761618">
        <w:rPr>
          <w:rFonts w:asciiTheme="majorHAnsi" w:hAnsiTheme="majorHAnsi" w:cs="Arial"/>
          <w:sz w:val="22"/>
          <w:szCs w:val="22"/>
        </w:rPr>
        <w:t>0</w:t>
      </w:r>
      <w:r w:rsidR="00F60CD4">
        <w:rPr>
          <w:rFonts w:asciiTheme="majorHAnsi" w:hAnsiTheme="majorHAnsi" w:cs="Arial"/>
          <w:sz w:val="22"/>
          <w:szCs w:val="22"/>
        </w:rPr>
        <w:t xml:space="preserve"> June.</w:t>
      </w:r>
    </w:p>
    <w:p w14:paraId="1AAC33A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7C6B558" w14:textId="77777777" w:rsidR="0079265A" w:rsidRDefault="0079265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B6B2F8E" w14:textId="77777777" w:rsidR="0079265A" w:rsidRDefault="0079265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87F380F" w14:textId="77777777" w:rsidR="0079265A" w:rsidRDefault="0079265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D769634" w14:textId="77777777" w:rsidR="0079265A" w:rsidRDefault="0079265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D48320C" w14:textId="339670EA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lastRenderedPageBreak/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14:paraId="2D3A3090" w14:textId="77777777" w:rsidR="0079265A" w:rsidRPr="00BB5E80" w:rsidRDefault="0079265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C1B9033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14:paraId="6877BD35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4A27B6F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86641B7" w14:textId="63E8A06A" w:rsidR="00BB5E80" w:rsidRPr="00BB5E80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Des Fogarty</w:t>
      </w:r>
    </w:p>
    <w:p w14:paraId="05F3F502" w14:textId="11F587C9" w:rsid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S</w:t>
      </w:r>
      <w:r w:rsidR="00BA00CB">
        <w:rPr>
          <w:rFonts w:asciiTheme="majorHAnsi" w:hAnsiTheme="majorHAnsi" w:cs="Arial"/>
          <w:sz w:val="22"/>
          <w:szCs w:val="22"/>
        </w:rPr>
        <w:t>port</w:t>
      </w:r>
      <w:r w:rsidRPr="00BB5E80">
        <w:rPr>
          <w:rFonts w:asciiTheme="majorHAnsi" w:hAnsiTheme="majorHAnsi" w:cs="Arial"/>
          <w:sz w:val="22"/>
          <w:szCs w:val="22"/>
        </w:rPr>
        <w:t xml:space="preserve"> Operations Coordinator </w:t>
      </w:r>
    </w:p>
    <w:p w14:paraId="6140AE51" w14:textId="77777777" w:rsidR="009F0BF8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Tour Leader</w:t>
      </w:r>
    </w:p>
    <w:p w14:paraId="7B0AF403" w14:textId="17A5E532" w:rsidR="00667C00" w:rsidRPr="00BB5E80" w:rsidRDefault="003F76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</w:t>
      </w:r>
      <w:r w:rsidR="009F0BF8">
        <w:rPr>
          <w:rFonts w:asciiTheme="majorHAnsi" w:hAnsiTheme="majorHAnsi" w:cs="Arial"/>
          <w:sz w:val="22"/>
          <w:szCs w:val="22"/>
        </w:rPr>
        <w:t>es.fogarty</w:t>
      </w:r>
      <w:r w:rsidR="00667C00">
        <w:rPr>
          <w:rFonts w:asciiTheme="majorHAnsi" w:hAnsiTheme="majorHAnsi" w:cs="Arial"/>
          <w:sz w:val="22"/>
          <w:szCs w:val="22"/>
        </w:rPr>
        <w:t>@touchfootball.com.au</w:t>
      </w:r>
    </w:p>
    <w:p w14:paraId="6E401052" w14:textId="77777777" w:rsidR="00BB5E80" w:rsidRDefault="00BB5E80">
      <w:pPr>
        <w:rPr>
          <w:rFonts w:asciiTheme="majorHAnsi" w:hAnsiTheme="majorHAnsi"/>
          <w:sz w:val="24"/>
        </w:rPr>
      </w:pPr>
    </w:p>
    <w:p w14:paraId="2ABF1619" w14:textId="77777777"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2"/>
      <w:headerReference w:type="first" r:id="rId13"/>
      <w:footerReference w:type="first" r:id="rId14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3D2" w14:textId="77777777" w:rsidR="00561723" w:rsidRDefault="00561723" w:rsidP="00964FE7">
      <w:r>
        <w:separator/>
      </w:r>
    </w:p>
  </w:endnote>
  <w:endnote w:type="continuationSeparator" w:id="0">
    <w:p w14:paraId="16A6EC49" w14:textId="77777777" w:rsidR="00561723" w:rsidRDefault="00561723" w:rsidP="00964FE7">
      <w:r>
        <w:continuationSeparator/>
      </w:r>
    </w:p>
  </w:endnote>
  <w:endnote w:type="continuationNotice" w:id="1">
    <w:p w14:paraId="7AB30976" w14:textId="77777777" w:rsidR="002F21D2" w:rsidRDefault="002F2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panose1 w:val="020B0504040201010104"/>
    <w:charset w:val="00"/>
    <w:family w:val="swiss"/>
    <w:pitch w:val="variable"/>
    <w:sig w:usb0="800000AF" w:usb1="5200204A" w:usb2="04000000" w:usb3="00000000" w:csb0="000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20B0504040201010104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panose1 w:val="020B0A04040201010104"/>
    <w:charset w:val="00"/>
    <w:family w:val="swiss"/>
    <w:pitch w:val="variable"/>
    <w:sig w:usb0="800000AF" w:usb1="4200004A" w:usb2="04000000" w:usb3="00000000" w:csb0="00000009" w:csb1="00000000"/>
  </w:font>
  <w:font w:name="RL2">
    <w:panose1 w:val="000005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E02D" w14:textId="0DDF7031" w:rsidR="00DC0D03" w:rsidRDefault="00DC0D03">
    <w:pPr>
      <w:pStyle w:val="Footer"/>
    </w:pPr>
  </w:p>
  <w:p w14:paraId="76FEDC16" w14:textId="38EFBA6C" w:rsidR="00DC0D03" w:rsidRDefault="00DC0D03">
    <w:pPr>
      <w:pStyle w:val="Footer"/>
    </w:pPr>
  </w:p>
  <w:p w14:paraId="2A4E2B9C" w14:textId="77777777" w:rsidR="00DC0D03" w:rsidRDefault="00DC0D03">
    <w:pPr>
      <w:pStyle w:val="Footer"/>
    </w:pPr>
  </w:p>
  <w:p w14:paraId="13EBBDA4" w14:textId="13F60031" w:rsidR="00DC0D03" w:rsidRDefault="00DC0D03">
    <w:pPr>
      <w:pStyle w:val="Footer"/>
    </w:pPr>
  </w:p>
  <w:p w14:paraId="55D6F85F" w14:textId="33976822" w:rsidR="00DC0D03" w:rsidRDefault="00DC0D03">
    <w:pPr>
      <w:pStyle w:val="Footer"/>
    </w:pPr>
  </w:p>
  <w:p w14:paraId="33032C67" w14:textId="0F5EC1CA" w:rsidR="00DC0D03" w:rsidRDefault="00DC0D03">
    <w:pPr>
      <w:pStyle w:val="Footer"/>
    </w:pPr>
  </w:p>
  <w:p w14:paraId="1BCB47BB" w14:textId="483CD1DD" w:rsidR="00DC0D03" w:rsidRDefault="00DC0D03">
    <w:pPr>
      <w:pStyle w:val="Footer"/>
    </w:pPr>
  </w:p>
  <w:p w14:paraId="608BA261" w14:textId="0E5242E3" w:rsidR="00DC0D03" w:rsidRDefault="00DC0D03">
    <w:pPr>
      <w:pStyle w:val="Footer"/>
    </w:pPr>
  </w:p>
  <w:p w14:paraId="67E14E15" w14:textId="77777777" w:rsidR="00DC0D03" w:rsidRDefault="00DC0D03">
    <w:pPr>
      <w:pStyle w:val="Footer"/>
    </w:pPr>
  </w:p>
  <w:p w14:paraId="497D7C95" w14:textId="531B0CAE"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7E54" w14:textId="77777777" w:rsidR="00561723" w:rsidRDefault="00561723" w:rsidP="00964FE7">
      <w:r>
        <w:separator/>
      </w:r>
    </w:p>
  </w:footnote>
  <w:footnote w:type="continuationSeparator" w:id="0">
    <w:p w14:paraId="4747FE0A" w14:textId="77777777" w:rsidR="00561723" w:rsidRDefault="00561723" w:rsidP="00964FE7">
      <w:r>
        <w:continuationSeparator/>
      </w:r>
    </w:p>
  </w:footnote>
  <w:footnote w:type="continuationNotice" w:id="1">
    <w:p w14:paraId="2A127A6D" w14:textId="77777777" w:rsidR="002F21D2" w:rsidRDefault="002F21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D8DB" w14:textId="67C0435B" w:rsidR="00964FE7" w:rsidRPr="00DC0D03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3" behindDoc="1" locked="0" layoutInCell="1" allowOverlap="1" wp14:anchorId="55E4E7D4" wp14:editId="28C048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FE7" w:rsidRPr="00DC0D0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D5F0AFF" wp14:editId="5235AD3B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D03" w:rsidRPr="00DC0D03"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409E6" w14:textId="2724DF5D" w:rsidR="00964FE7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2" behindDoc="1" locked="0" layoutInCell="1" allowOverlap="1" wp14:anchorId="4C99C056" wp14:editId="10861C5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6AE" w:rsidRPr="00B95FCF">
      <w:rPr>
        <w:rFonts w:ascii="RL2" w:hAnsi="RL2"/>
        <w:noProof/>
        <w:sz w:val="24"/>
        <w:szCs w:val="24"/>
        <w:lang w:eastAsia="en-AU"/>
      </w:rPr>
      <w:drawing>
        <wp:anchor distT="0" distB="0" distL="114300" distR="114300" simplePos="0" relativeHeight="251658241" behindDoc="1" locked="0" layoutInCell="1" allowOverlap="1" wp14:anchorId="1C5874A2" wp14:editId="60B14BB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2718">
    <w:abstractNumId w:val="0"/>
  </w:num>
  <w:num w:numId="2" w16cid:durableId="1328632907">
    <w:abstractNumId w:val="1"/>
  </w:num>
  <w:num w:numId="3" w16cid:durableId="98219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B1"/>
    <w:rsid w:val="00002D22"/>
    <w:rsid w:val="00015591"/>
    <w:rsid w:val="00015948"/>
    <w:rsid w:val="00037456"/>
    <w:rsid w:val="00074C96"/>
    <w:rsid w:val="00076363"/>
    <w:rsid w:val="000764EF"/>
    <w:rsid w:val="00096C3F"/>
    <w:rsid w:val="000A0E03"/>
    <w:rsid w:val="000A2BB7"/>
    <w:rsid w:val="000B20BA"/>
    <w:rsid w:val="000B4B53"/>
    <w:rsid w:val="000B5969"/>
    <w:rsid w:val="000C0F9D"/>
    <w:rsid w:val="000C2C0B"/>
    <w:rsid w:val="000E01ED"/>
    <w:rsid w:val="001062BF"/>
    <w:rsid w:val="00121E42"/>
    <w:rsid w:val="00134F02"/>
    <w:rsid w:val="00140914"/>
    <w:rsid w:val="00147BA9"/>
    <w:rsid w:val="001523F3"/>
    <w:rsid w:val="001861BB"/>
    <w:rsid w:val="001A5A75"/>
    <w:rsid w:val="001A6BD9"/>
    <w:rsid w:val="001A7E0E"/>
    <w:rsid w:val="001E24EA"/>
    <w:rsid w:val="001E5D98"/>
    <w:rsid w:val="002124E9"/>
    <w:rsid w:val="00213A9A"/>
    <w:rsid w:val="002158AC"/>
    <w:rsid w:val="00223A34"/>
    <w:rsid w:val="002265A1"/>
    <w:rsid w:val="00231CF0"/>
    <w:rsid w:val="00250DE6"/>
    <w:rsid w:val="00255871"/>
    <w:rsid w:val="0025729F"/>
    <w:rsid w:val="00291689"/>
    <w:rsid w:val="00291D58"/>
    <w:rsid w:val="00297DD3"/>
    <w:rsid w:val="002A18B6"/>
    <w:rsid w:val="002A3518"/>
    <w:rsid w:val="002B4DE8"/>
    <w:rsid w:val="002C7699"/>
    <w:rsid w:val="002D346D"/>
    <w:rsid w:val="002E037B"/>
    <w:rsid w:val="002E1E2F"/>
    <w:rsid w:val="002F21D2"/>
    <w:rsid w:val="002F2EC5"/>
    <w:rsid w:val="0030227B"/>
    <w:rsid w:val="003114A1"/>
    <w:rsid w:val="003225FF"/>
    <w:rsid w:val="00344D08"/>
    <w:rsid w:val="00350976"/>
    <w:rsid w:val="00355B44"/>
    <w:rsid w:val="00364E75"/>
    <w:rsid w:val="0038044A"/>
    <w:rsid w:val="00384FAF"/>
    <w:rsid w:val="003A6A5C"/>
    <w:rsid w:val="003D02BA"/>
    <w:rsid w:val="003F436A"/>
    <w:rsid w:val="003F760A"/>
    <w:rsid w:val="00411DE9"/>
    <w:rsid w:val="00425F97"/>
    <w:rsid w:val="00441CBA"/>
    <w:rsid w:val="004470FF"/>
    <w:rsid w:val="004519EB"/>
    <w:rsid w:val="00467626"/>
    <w:rsid w:val="00473792"/>
    <w:rsid w:val="004927A0"/>
    <w:rsid w:val="004A69EB"/>
    <w:rsid w:val="004B02B1"/>
    <w:rsid w:val="004B0A21"/>
    <w:rsid w:val="004B44D1"/>
    <w:rsid w:val="004C0763"/>
    <w:rsid w:val="004C7D3B"/>
    <w:rsid w:val="00514EBB"/>
    <w:rsid w:val="00551B4F"/>
    <w:rsid w:val="00552B9B"/>
    <w:rsid w:val="00561723"/>
    <w:rsid w:val="00562D6D"/>
    <w:rsid w:val="00575623"/>
    <w:rsid w:val="0058572B"/>
    <w:rsid w:val="00593789"/>
    <w:rsid w:val="00597F9C"/>
    <w:rsid w:val="005B4BD3"/>
    <w:rsid w:val="005B6973"/>
    <w:rsid w:val="005C1788"/>
    <w:rsid w:val="005C2C6F"/>
    <w:rsid w:val="005C7EB8"/>
    <w:rsid w:val="005D432F"/>
    <w:rsid w:val="006177CC"/>
    <w:rsid w:val="006200E1"/>
    <w:rsid w:val="00644062"/>
    <w:rsid w:val="00645B5C"/>
    <w:rsid w:val="006648A7"/>
    <w:rsid w:val="00667C00"/>
    <w:rsid w:val="00685D96"/>
    <w:rsid w:val="006954EF"/>
    <w:rsid w:val="00697B56"/>
    <w:rsid w:val="006A5129"/>
    <w:rsid w:val="006B30DD"/>
    <w:rsid w:val="006B45B6"/>
    <w:rsid w:val="00707B1B"/>
    <w:rsid w:val="00732D2B"/>
    <w:rsid w:val="0075252D"/>
    <w:rsid w:val="00754566"/>
    <w:rsid w:val="00761618"/>
    <w:rsid w:val="00766CD5"/>
    <w:rsid w:val="007727B8"/>
    <w:rsid w:val="0079265A"/>
    <w:rsid w:val="00792FA1"/>
    <w:rsid w:val="007A2EBD"/>
    <w:rsid w:val="007D55C7"/>
    <w:rsid w:val="007D5703"/>
    <w:rsid w:val="007F3858"/>
    <w:rsid w:val="00800EF6"/>
    <w:rsid w:val="00804DD7"/>
    <w:rsid w:val="008123FF"/>
    <w:rsid w:val="00822302"/>
    <w:rsid w:val="0082317B"/>
    <w:rsid w:val="0082419B"/>
    <w:rsid w:val="00826603"/>
    <w:rsid w:val="00827CA8"/>
    <w:rsid w:val="00842351"/>
    <w:rsid w:val="008507CA"/>
    <w:rsid w:val="008509D9"/>
    <w:rsid w:val="008618E3"/>
    <w:rsid w:val="00887A5B"/>
    <w:rsid w:val="00890F78"/>
    <w:rsid w:val="008A56E2"/>
    <w:rsid w:val="008B4661"/>
    <w:rsid w:val="008C6BC7"/>
    <w:rsid w:val="008D7B00"/>
    <w:rsid w:val="008F7713"/>
    <w:rsid w:val="00907791"/>
    <w:rsid w:val="0091095E"/>
    <w:rsid w:val="00910C33"/>
    <w:rsid w:val="00940379"/>
    <w:rsid w:val="00945A3C"/>
    <w:rsid w:val="00946459"/>
    <w:rsid w:val="00951583"/>
    <w:rsid w:val="009600A1"/>
    <w:rsid w:val="00962C43"/>
    <w:rsid w:val="00963797"/>
    <w:rsid w:val="00964FE7"/>
    <w:rsid w:val="00971C76"/>
    <w:rsid w:val="009750AF"/>
    <w:rsid w:val="009772F5"/>
    <w:rsid w:val="00981DF8"/>
    <w:rsid w:val="00991545"/>
    <w:rsid w:val="00996255"/>
    <w:rsid w:val="009A2EF3"/>
    <w:rsid w:val="009B5E5F"/>
    <w:rsid w:val="009E562B"/>
    <w:rsid w:val="009F0BF8"/>
    <w:rsid w:val="009F1D72"/>
    <w:rsid w:val="009F517C"/>
    <w:rsid w:val="009F5553"/>
    <w:rsid w:val="00A2223E"/>
    <w:rsid w:val="00A33C5C"/>
    <w:rsid w:val="00A50A3C"/>
    <w:rsid w:val="00A64C30"/>
    <w:rsid w:val="00A8155D"/>
    <w:rsid w:val="00A95FB7"/>
    <w:rsid w:val="00AC48F9"/>
    <w:rsid w:val="00AC77F8"/>
    <w:rsid w:val="00AE59ED"/>
    <w:rsid w:val="00B01064"/>
    <w:rsid w:val="00B07ADD"/>
    <w:rsid w:val="00B102BD"/>
    <w:rsid w:val="00B34754"/>
    <w:rsid w:val="00B42C13"/>
    <w:rsid w:val="00B44428"/>
    <w:rsid w:val="00B73101"/>
    <w:rsid w:val="00B95B2C"/>
    <w:rsid w:val="00BA00CB"/>
    <w:rsid w:val="00BA0EB3"/>
    <w:rsid w:val="00BA5A8B"/>
    <w:rsid w:val="00BB5E80"/>
    <w:rsid w:val="00BC1363"/>
    <w:rsid w:val="00BC6999"/>
    <w:rsid w:val="00C038AA"/>
    <w:rsid w:val="00C46A93"/>
    <w:rsid w:val="00C5016F"/>
    <w:rsid w:val="00C71BA8"/>
    <w:rsid w:val="00C83561"/>
    <w:rsid w:val="00C90DA0"/>
    <w:rsid w:val="00C916ED"/>
    <w:rsid w:val="00CB24A0"/>
    <w:rsid w:val="00CB585C"/>
    <w:rsid w:val="00CC0D79"/>
    <w:rsid w:val="00CD701C"/>
    <w:rsid w:val="00CD7BB9"/>
    <w:rsid w:val="00CF00DC"/>
    <w:rsid w:val="00CF1125"/>
    <w:rsid w:val="00CF28AC"/>
    <w:rsid w:val="00D037FA"/>
    <w:rsid w:val="00D205CF"/>
    <w:rsid w:val="00D33BB2"/>
    <w:rsid w:val="00D379C7"/>
    <w:rsid w:val="00D447BF"/>
    <w:rsid w:val="00D61455"/>
    <w:rsid w:val="00D91CF4"/>
    <w:rsid w:val="00DA4C91"/>
    <w:rsid w:val="00DA7462"/>
    <w:rsid w:val="00DB3DCF"/>
    <w:rsid w:val="00DB6071"/>
    <w:rsid w:val="00DB6178"/>
    <w:rsid w:val="00DC0D03"/>
    <w:rsid w:val="00DC252A"/>
    <w:rsid w:val="00DD2010"/>
    <w:rsid w:val="00DE67B2"/>
    <w:rsid w:val="00E131D8"/>
    <w:rsid w:val="00E15EF7"/>
    <w:rsid w:val="00E22ADB"/>
    <w:rsid w:val="00E36F3D"/>
    <w:rsid w:val="00E41D80"/>
    <w:rsid w:val="00E73533"/>
    <w:rsid w:val="00E93D2F"/>
    <w:rsid w:val="00EC06AE"/>
    <w:rsid w:val="00ED1A5F"/>
    <w:rsid w:val="00ED5A4D"/>
    <w:rsid w:val="00EE0E89"/>
    <w:rsid w:val="00EE72CE"/>
    <w:rsid w:val="00F0651F"/>
    <w:rsid w:val="00F223B2"/>
    <w:rsid w:val="00F2726C"/>
    <w:rsid w:val="00F27C4A"/>
    <w:rsid w:val="00F33611"/>
    <w:rsid w:val="00F520B2"/>
    <w:rsid w:val="00F60CD4"/>
    <w:rsid w:val="00F646D7"/>
    <w:rsid w:val="00F869F1"/>
    <w:rsid w:val="00F9022A"/>
    <w:rsid w:val="00F94D7A"/>
    <w:rsid w:val="00FA65F2"/>
    <w:rsid w:val="00FB2538"/>
    <w:rsid w:val="00FB2807"/>
    <w:rsid w:val="00FB4BC1"/>
    <w:rsid w:val="00FC0D17"/>
    <w:rsid w:val="00FD6298"/>
    <w:rsid w:val="00FE78B6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EE87EAB"/>
  <w15:docId w15:val="{052D0C71-9B91-4BD4-874A-885177F6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fernosports.com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urveymonkey.com/r/QBGXXJ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5" ma:contentTypeDescription="Create a new document." ma:contentTypeScope="" ma:versionID="3d082b26cddefd180f4ca129da3651eb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91f5c907c442dddcbe37cfe2f16caca8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customXml/itemProps2.xml><?xml version="1.0" encoding="utf-8"?>
<ds:datastoreItem xmlns:ds="http://schemas.openxmlformats.org/officeDocument/2006/customXml" ds:itemID="{8664B467-1FB0-4921-909F-A6179793A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Letterhead.dotx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Des Fogarty</cp:lastModifiedBy>
  <cp:revision>3</cp:revision>
  <cp:lastPrinted>2018-05-27T23:59:00Z</cp:lastPrinted>
  <dcterms:created xsi:type="dcterms:W3CDTF">2022-06-10T04:53:00Z</dcterms:created>
  <dcterms:modified xsi:type="dcterms:W3CDTF">2022-06-10T04:53:00Z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