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6591" w14:textId="10E16763" w:rsidR="00BB5E80" w:rsidRPr="00BB5E80" w:rsidRDefault="00CB63B1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Wedne</w:t>
      </w:r>
      <w:r w:rsidR="007103AC">
        <w:rPr>
          <w:rFonts w:asciiTheme="majorHAnsi" w:hAnsiTheme="majorHAnsi"/>
          <w:sz w:val="22"/>
          <w:szCs w:val="22"/>
        </w:rPr>
        <w:t>s</w:t>
      </w:r>
      <w:r w:rsidR="00945A3C">
        <w:rPr>
          <w:rFonts w:asciiTheme="majorHAnsi" w:hAnsiTheme="majorHAnsi"/>
          <w:sz w:val="22"/>
          <w:szCs w:val="22"/>
        </w:rPr>
        <w:t>day</w:t>
      </w:r>
      <w:r w:rsidR="00BB5E80" w:rsidRPr="00BB5E80">
        <w:rPr>
          <w:rFonts w:asciiTheme="majorHAnsi" w:hAnsiTheme="majorHAnsi"/>
          <w:sz w:val="22"/>
          <w:szCs w:val="22"/>
        </w:rPr>
        <w:t xml:space="preserve"> </w:t>
      </w:r>
      <w:r w:rsidR="00275286">
        <w:rPr>
          <w:rFonts w:asciiTheme="majorHAnsi" w:hAnsiTheme="majorHAnsi"/>
          <w:sz w:val="22"/>
          <w:szCs w:val="22"/>
        </w:rPr>
        <w:t>12</w:t>
      </w:r>
      <w:r w:rsidR="00275286" w:rsidRPr="00275286">
        <w:rPr>
          <w:rFonts w:asciiTheme="majorHAnsi" w:hAnsiTheme="majorHAnsi"/>
          <w:sz w:val="22"/>
          <w:szCs w:val="22"/>
          <w:vertAlign w:val="superscript"/>
        </w:rPr>
        <w:t>th</w:t>
      </w:r>
      <w:r w:rsidR="00275286">
        <w:rPr>
          <w:rFonts w:asciiTheme="majorHAnsi" w:hAnsiTheme="majorHAnsi"/>
          <w:sz w:val="22"/>
          <w:szCs w:val="22"/>
        </w:rPr>
        <w:t xml:space="preserve"> June</w:t>
      </w:r>
      <w:r w:rsidR="00BB5E80" w:rsidRPr="00BB5E80">
        <w:rPr>
          <w:rFonts w:asciiTheme="majorHAnsi" w:hAnsiTheme="majorHAnsi"/>
          <w:sz w:val="22"/>
          <w:szCs w:val="22"/>
        </w:rPr>
        <w:t>, 20</w:t>
      </w:r>
      <w:r w:rsidR="004470FF">
        <w:rPr>
          <w:rFonts w:asciiTheme="majorHAnsi" w:hAnsiTheme="majorHAnsi"/>
          <w:sz w:val="22"/>
          <w:szCs w:val="22"/>
        </w:rPr>
        <w:t>2</w:t>
      </w:r>
      <w:r w:rsidR="00132F9A">
        <w:rPr>
          <w:rFonts w:asciiTheme="majorHAnsi" w:hAnsiTheme="majorHAnsi"/>
          <w:sz w:val="22"/>
          <w:szCs w:val="22"/>
        </w:rPr>
        <w:t>4</w:t>
      </w:r>
    </w:p>
    <w:p w14:paraId="07AD2AD8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95158AB" w14:textId="257E7242"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60C35470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08B2EFE" w14:textId="07A89F88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85544A">
        <w:rPr>
          <w:rFonts w:asciiTheme="majorHAnsi" w:hAnsiTheme="majorHAnsi"/>
          <w:sz w:val="22"/>
          <w:szCs w:val="22"/>
        </w:rPr>
        <w:t xml:space="preserve"> </w:t>
      </w:r>
      <w:r w:rsidR="00C2107B">
        <w:rPr>
          <w:rFonts w:asciiTheme="majorHAnsi" w:hAnsiTheme="majorHAnsi"/>
          <w:sz w:val="22"/>
          <w:szCs w:val="22"/>
        </w:rPr>
        <w:t>Lincoln</w:t>
      </w:r>
      <w:r w:rsidRPr="00BB5E80">
        <w:rPr>
          <w:rFonts w:asciiTheme="majorHAnsi" w:hAnsiTheme="majorHAnsi"/>
          <w:sz w:val="22"/>
          <w:szCs w:val="22"/>
        </w:rPr>
        <w:t>,</w:t>
      </w:r>
    </w:p>
    <w:p w14:paraId="3696AC1A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D553584" w14:textId="01A58B9F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8D0025">
        <w:rPr>
          <w:rFonts w:asciiTheme="majorHAnsi" w:hAnsiTheme="majorHAnsi" w:cs="Arial"/>
          <w:sz w:val="22"/>
          <w:szCs w:val="22"/>
        </w:rPr>
        <w:t>Boy</w:t>
      </w:r>
      <w:r w:rsidR="00B115C8">
        <w:rPr>
          <w:rFonts w:asciiTheme="majorHAnsi" w:hAnsiTheme="majorHAnsi" w:cs="Arial"/>
          <w:sz w:val="22"/>
          <w:szCs w:val="22"/>
        </w:rPr>
        <w:t>s</w:t>
      </w:r>
      <w:r w:rsidR="009B5E5F">
        <w:rPr>
          <w:rFonts w:asciiTheme="majorHAnsi" w:hAnsiTheme="majorHAnsi" w:cs="Arial"/>
          <w:sz w:val="22"/>
          <w:szCs w:val="22"/>
        </w:rPr>
        <w:t>’</w:t>
      </w:r>
      <w:r w:rsidR="003F760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C42D35">
        <w:rPr>
          <w:rFonts w:asciiTheme="majorHAnsi" w:hAnsiTheme="majorHAnsi" w:cs="Arial"/>
          <w:sz w:val="22"/>
          <w:szCs w:val="22"/>
        </w:rPr>
        <w:t>6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132F9A">
        <w:rPr>
          <w:rFonts w:asciiTheme="majorHAnsi" w:hAnsiTheme="majorHAnsi" w:cs="Arial"/>
          <w:sz w:val="22"/>
          <w:szCs w:val="22"/>
        </w:rPr>
        <w:t>4 DoorDash</w:t>
      </w:r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132F9A">
        <w:rPr>
          <w:rFonts w:asciiTheme="majorHAnsi" w:hAnsiTheme="majorHAnsi" w:cs="Arial"/>
          <w:sz w:val="22"/>
          <w:szCs w:val="22"/>
        </w:rPr>
        <w:t>C.Ex Stadium Coffs Harbour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A0664">
        <w:rPr>
          <w:rFonts w:asciiTheme="majorHAnsi" w:hAnsiTheme="majorHAnsi" w:cs="Arial"/>
          <w:sz w:val="22"/>
          <w:szCs w:val="22"/>
        </w:rPr>
        <w:t>5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</w:t>
      </w:r>
      <w:r w:rsidR="00674F4C">
        <w:rPr>
          <w:rFonts w:asciiTheme="majorHAnsi" w:hAnsiTheme="majorHAnsi" w:cs="Arial"/>
          <w:sz w:val="22"/>
          <w:szCs w:val="22"/>
        </w:rPr>
        <w:t xml:space="preserve">to </w:t>
      </w:r>
      <w:r w:rsidR="003A0664">
        <w:rPr>
          <w:rFonts w:asciiTheme="majorHAnsi" w:hAnsiTheme="majorHAnsi" w:cs="Arial"/>
          <w:sz w:val="22"/>
          <w:szCs w:val="22"/>
        </w:rPr>
        <w:t>28</w:t>
      </w:r>
      <w:r w:rsidR="00674F4C" w:rsidRPr="00674F4C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674F4C">
        <w:rPr>
          <w:rFonts w:asciiTheme="majorHAnsi" w:hAnsiTheme="majorHAnsi" w:cs="Arial"/>
          <w:sz w:val="22"/>
          <w:szCs w:val="22"/>
        </w:rPr>
        <w:t xml:space="preserve"> </w:t>
      </w:r>
      <w:r w:rsidR="00ED5A4D">
        <w:rPr>
          <w:rFonts w:asciiTheme="majorHAnsi" w:hAnsiTheme="majorHAnsi" w:cs="Arial"/>
          <w:sz w:val="22"/>
          <w:szCs w:val="22"/>
        </w:rPr>
        <w:t>September</w:t>
      </w:r>
      <w:r>
        <w:rPr>
          <w:rFonts w:asciiTheme="majorHAnsi" w:hAnsiTheme="majorHAnsi" w:cs="Arial"/>
          <w:sz w:val="22"/>
          <w:szCs w:val="22"/>
        </w:rPr>
        <w:t>.</w:t>
      </w:r>
    </w:p>
    <w:p w14:paraId="58F2DB2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7CE249B" w14:textId="44375392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14:paraId="3A5F4C6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0C26B826" w14:textId="77777777" w:rsidR="00506609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 w:rsidR="00514EBB">
        <w:rPr>
          <w:rFonts w:asciiTheme="majorHAnsi" w:hAnsiTheme="majorHAnsi" w:cs="Arial"/>
          <w:sz w:val="22"/>
          <w:szCs w:val="22"/>
        </w:rPr>
        <w:t xml:space="preserve">training schedule </w:t>
      </w:r>
      <w:r w:rsidR="005D432F">
        <w:rPr>
          <w:rFonts w:asciiTheme="majorHAnsi" w:hAnsiTheme="majorHAnsi" w:cs="Arial"/>
          <w:sz w:val="22"/>
          <w:szCs w:val="22"/>
        </w:rPr>
        <w:t xml:space="preserve">will be communicated to you by the coach </w:t>
      </w:r>
      <w:r w:rsidRPr="00BB5E80">
        <w:rPr>
          <w:rFonts w:asciiTheme="majorHAnsi" w:hAnsiTheme="majorHAnsi" w:cs="Arial"/>
          <w:sz w:val="22"/>
          <w:szCs w:val="22"/>
        </w:rPr>
        <w:t xml:space="preserve">as soon as possible. </w:t>
      </w:r>
      <w:r w:rsidR="00277AF9">
        <w:rPr>
          <w:rFonts w:asciiTheme="majorHAnsi" w:hAnsiTheme="majorHAnsi" w:cs="Arial"/>
          <w:sz w:val="22"/>
          <w:szCs w:val="22"/>
        </w:rPr>
        <w:t xml:space="preserve">The player levy for the tournament will be $550, which is payable by 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>Friday 28</w:t>
      </w:r>
      <w:r w:rsidR="00434C46" w:rsidRPr="00434C46">
        <w:rPr>
          <w:rFonts w:asciiTheme="majorHAnsi" w:hAnsiTheme="majorHAnsi" w:cs="Arial"/>
          <w:b/>
          <w:bCs/>
          <w:sz w:val="22"/>
          <w:szCs w:val="22"/>
          <w:vertAlign w:val="superscript"/>
        </w:rPr>
        <w:t>th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 xml:space="preserve"> June</w:t>
      </w:r>
      <w:r w:rsidR="00434C46">
        <w:rPr>
          <w:rFonts w:asciiTheme="majorHAnsi" w:hAnsiTheme="majorHAnsi" w:cs="Arial"/>
          <w:sz w:val="22"/>
          <w:szCs w:val="22"/>
        </w:rPr>
        <w:t xml:space="preserve">. The </w:t>
      </w:r>
      <w:r w:rsidR="00506609">
        <w:rPr>
          <w:rFonts w:asciiTheme="majorHAnsi" w:hAnsiTheme="majorHAnsi" w:cs="Arial"/>
          <w:sz w:val="22"/>
          <w:szCs w:val="22"/>
        </w:rPr>
        <w:t>payment can be made by following this method:</w:t>
      </w:r>
    </w:p>
    <w:p w14:paraId="3EC92CDF" w14:textId="77777777" w:rsidR="0067480C" w:rsidRDefault="0050660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0" w:history="1">
        <w:r w:rsidR="0067480C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 w:rsidR="0067480C">
        <w:rPr>
          <w:rFonts w:asciiTheme="majorHAnsi" w:hAnsiTheme="majorHAnsi" w:cs="Arial"/>
          <w:sz w:val="22"/>
          <w:szCs w:val="22"/>
        </w:rPr>
        <w:t xml:space="preserve"> and click Register</w:t>
      </w:r>
    </w:p>
    <w:p w14:paraId="1D86A4D8" w14:textId="77777777" w:rsidR="0067480C" w:rsidRDefault="0067480C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Click Player</w:t>
      </w:r>
    </w:p>
    <w:p w14:paraId="2B74AF0F" w14:textId="77777777" w:rsidR="001B040A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Search “Tasmania”</w:t>
      </w:r>
    </w:p>
    <w:p w14:paraId="3A04A936" w14:textId="77777777" w:rsidR="000B4305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Select the </w:t>
      </w:r>
      <w:r w:rsidR="000B4305">
        <w:rPr>
          <w:rFonts w:asciiTheme="majorHAnsi" w:hAnsiTheme="majorHAnsi" w:cs="Arial"/>
          <w:sz w:val="22"/>
          <w:szCs w:val="22"/>
        </w:rPr>
        <w:t>team 2024 NYC Tasmania Thunder Player Levy</w:t>
      </w:r>
    </w:p>
    <w:p w14:paraId="54091346" w14:textId="77777777" w:rsidR="000B4305" w:rsidRDefault="000B4305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registration and pay the player fee.</w:t>
      </w:r>
    </w:p>
    <w:p w14:paraId="75034CF4" w14:textId="23BE5D0D" w:rsidR="00BB5E80" w:rsidRDefault="00DA5DDB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 Player Levy includes training fees, medical support, </w:t>
      </w:r>
      <w:r w:rsidR="009F4D2F">
        <w:rPr>
          <w:rFonts w:asciiTheme="majorHAnsi" w:hAnsiTheme="majorHAnsi" w:cs="Arial"/>
          <w:sz w:val="22"/>
          <w:szCs w:val="22"/>
        </w:rPr>
        <w:t xml:space="preserve">support to coaches and managers, </w:t>
      </w:r>
      <w:r w:rsidR="00371C3B">
        <w:rPr>
          <w:rFonts w:asciiTheme="majorHAnsi" w:hAnsiTheme="majorHAnsi" w:cs="Arial"/>
          <w:sz w:val="22"/>
          <w:szCs w:val="22"/>
        </w:rPr>
        <w:t>field hire and awards</w:t>
      </w:r>
      <w:r w:rsidR="000A0E03">
        <w:rPr>
          <w:rFonts w:asciiTheme="majorHAnsi" w:hAnsiTheme="majorHAnsi" w:cs="Arial"/>
          <w:sz w:val="22"/>
          <w:szCs w:val="22"/>
        </w:rPr>
        <w:t>.</w:t>
      </w:r>
      <w:r w:rsidR="00371C3B">
        <w:rPr>
          <w:rFonts w:asciiTheme="majorHAnsi" w:hAnsiTheme="majorHAnsi" w:cs="Arial"/>
          <w:sz w:val="22"/>
          <w:szCs w:val="22"/>
        </w:rPr>
        <w:t xml:space="preserve"> The levy is non-negotiable and </w:t>
      </w:r>
      <w:r w:rsidR="00F75DB7">
        <w:rPr>
          <w:rFonts w:asciiTheme="majorHAnsi" w:hAnsiTheme="majorHAnsi" w:cs="Arial"/>
          <w:sz w:val="22"/>
          <w:szCs w:val="22"/>
        </w:rPr>
        <w:t>any player with any outstanding debt to TFA will not be permitted to participate in the event.</w:t>
      </w:r>
      <w:r w:rsidR="00E25380">
        <w:rPr>
          <w:rFonts w:asciiTheme="majorHAnsi" w:hAnsiTheme="majorHAnsi" w:cs="Arial"/>
          <w:sz w:val="22"/>
          <w:szCs w:val="22"/>
        </w:rPr>
        <w:t xml:space="preserve"> </w:t>
      </w:r>
    </w:p>
    <w:p w14:paraId="1A41C82B" w14:textId="5AC6A1CB" w:rsidR="00E25380" w:rsidRDefault="00E253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There will also </w:t>
      </w:r>
      <w:r w:rsidR="00136773">
        <w:rPr>
          <w:rFonts w:asciiTheme="majorHAnsi" w:hAnsiTheme="majorHAnsi" w:cs="Arial"/>
          <w:sz w:val="22"/>
          <w:szCs w:val="22"/>
        </w:rPr>
        <w:t xml:space="preserve">be a $110 registration fee that will be payable once player registrations for the tournament open </w:t>
      </w:r>
      <w:r w:rsidR="00AD323E">
        <w:rPr>
          <w:rFonts w:asciiTheme="majorHAnsi" w:hAnsiTheme="majorHAnsi" w:cs="Arial"/>
          <w:sz w:val="22"/>
          <w:szCs w:val="22"/>
        </w:rPr>
        <w:t>closer to the event.</w:t>
      </w:r>
    </w:p>
    <w:p w14:paraId="42512085" w14:textId="77777777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BE64238" w14:textId="055779AC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Please note that due to a TFA policy change accommodation, flights</w:t>
      </w:r>
      <w:r w:rsidR="005E2A81">
        <w:rPr>
          <w:rFonts w:asciiTheme="majorHAnsi" w:hAnsiTheme="majorHAnsi" w:cs="Arial"/>
          <w:sz w:val="22"/>
          <w:szCs w:val="22"/>
        </w:rPr>
        <w:t xml:space="preserve"> and ground transport are now not included in the levy, and not arranged on the behalf of players and officials.</w:t>
      </w:r>
    </w:p>
    <w:p w14:paraId="3D27FA48" w14:textId="41B96D01"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D5DAAB1" w14:textId="77777777" w:rsidR="00BD08B1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</w:t>
      </w:r>
      <w:r w:rsidR="00BD08B1">
        <w:rPr>
          <w:rFonts w:asciiTheme="majorHAnsi" w:hAnsiTheme="majorHAnsi" w:cs="Arial"/>
          <w:sz w:val="22"/>
          <w:szCs w:val="22"/>
        </w:rPr>
        <w:t>by following this process:</w:t>
      </w:r>
    </w:p>
    <w:p w14:paraId="3D45B2FC" w14:textId="7C711585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1" w:history="1">
        <w:r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>
        <w:rPr>
          <w:rFonts w:asciiTheme="majorHAnsi" w:hAnsiTheme="majorHAnsi" w:cs="Arial"/>
          <w:sz w:val="22"/>
          <w:szCs w:val="22"/>
        </w:rPr>
        <w:t xml:space="preserve"> and click Register</w:t>
      </w:r>
    </w:p>
    <w:p w14:paraId="35F037CD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Click Player</w:t>
      </w:r>
    </w:p>
    <w:p w14:paraId="5B998D89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lastRenderedPageBreak/>
        <w:t>Search “Tasmania”</w:t>
      </w:r>
    </w:p>
    <w:p w14:paraId="019798D5" w14:textId="082FF172" w:rsidR="00350976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Select the team 2024 NYC Tasmania Thunder Uniforms</w:t>
      </w:r>
    </w:p>
    <w:p w14:paraId="004AD423" w14:textId="3A4C5E8C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the registration process</w:t>
      </w:r>
      <w:r w:rsidR="00976233">
        <w:rPr>
          <w:rFonts w:asciiTheme="majorHAnsi" w:hAnsiTheme="majorHAnsi" w:cs="Arial"/>
          <w:sz w:val="22"/>
          <w:szCs w:val="22"/>
        </w:rPr>
        <w:t xml:space="preserve"> through to the </w:t>
      </w:r>
      <w:r w:rsidR="00C175E8">
        <w:rPr>
          <w:rFonts w:asciiTheme="majorHAnsi" w:hAnsiTheme="majorHAnsi" w:cs="Arial"/>
          <w:sz w:val="22"/>
          <w:szCs w:val="22"/>
        </w:rPr>
        <w:t>additional items page and select the items you wish to purchase</w:t>
      </w:r>
      <w:r w:rsidR="00BB70A3">
        <w:rPr>
          <w:rFonts w:asciiTheme="majorHAnsi" w:hAnsiTheme="majorHAnsi" w:cs="Arial"/>
          <w:sz w:val="22"/>
          <w:szCs w:val="22"/>
        </w:rPr>
        <w:t>, then complete the payment and select “Complete Registration”.</w:t>
      </w:r>
    </w:p>
    <w:p w14:paraId="467628FE" w14:textId="77777777" w:rsidR="00BB70A3" w:rsidRDefault="00BB70A3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41CB20F2" w14:textId="2990E160"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Compulsory items </w:t>
      </w:r>
      <w:r w:rsidR="00BB70A3">
        <w:rPr>
          <w:rFonts w:asciiTheme="majorHAnsi" w:hAnsiTheme="majorHAnsi" w:cs="Arial"/>
          <w:sz w:val="22"/>
          <w:szCs w:val="22"/>
        </w:rPr>
        <w:t xml:space="preserve">for all participants </w:t>
      </w:r>
      <w:r>
        <w:rPr>
          <w:rFonts w:asciiTheme="majorHAnsi" w:hAnsiTheme="majorHAnsi" w:cs="Arial"/>
          <w:sz w:val="22"/>
          <w:szCs w:val="22"/>
        </w:rPr>
        <w:t>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</w:t>
      </w:r>
      <w:r w:rsidR="00910428">
        <w:rPr>
          <w:rFonts w:asciiTheme="majorHAnsi" w:hAnsiTheme="majorHAnsi" w:cs="Arial"/>
          <w:sz w:val="22"/>
          <w:szCs w:val="22"/>
        </w:rPr>
        <w:t>; if you have these items from a previous tour you do not need to purchase new ones (unless they don’t meet the</w:t>
      </w:r>
      <w:r w:rsidR="008439F6">
        <w:rPr>
          <w:rFonts w:asciiTheme="majorHAnsi" w:hAnsiTheme="majorHAnsi" w:cs="Arial"/>
          <w:sz w:val="22"/>
          <w:szCs w:val="22"/>
        </w:rPr>
        <w:t xml:space="preserve"> branding requirements below)</w:t>
      </w:r>
      <w:r>
        <w:rPr>
          <w:rFonts w:asciiTheme="majorHAnsi" w:hAnsiTheme="majorHAnsi" w:cs="Arial"/>
          <w:sz w:val="22"/>
          <w:szCs w:val="22"/>
        </w:rPr>
        <w:t>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</w:t>
      </w:r>
      <w:r w:rsidR="00B941E7">
        <w:rPr>
          <w:rFonts w:asciiTheme="majorHAnsi" w:hAnsiTheme="majorHAnsi" w:cs="Arial"/>
          <w:sz w:val="22"/>
          <w:szCs w:val="22"/>
        </w:rPr>
        <w:t>, visors</w:t>
      </w:r>
      <w:r w:rsidR="00DB3DCF">
        <w:rPr>
          <w:rFonts w:asciiTheme="majorHAnsi" w:hAnsiTheme="majorHAnsi" w:cs="Arial"/>
          <w:sz w:val="22"/>
          <w:szCs w:val="22"/>
        </w:rPr>
        <w:t>, backpacks and trackies.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940379">
        <w:rPr>
          <w:rFonts w:asciiTheme="majorHAnsi" w:hAnsiTheme="majorHAnsi" w:cs="Arial"/>
          <w:sz w:val="22"/>
          <w:szCs w:val="22"/>
        </w:rPr>
        <w:t>All playing uniforms must have the DoorDash-branded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DoorDash-branded logo you will need to order new kit. Please see sizing charts at </w:t>
      </w:r>
      <w:hyperlink r:id="rId12" w:history="1">
        <w:r w:rsidR="00963797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www.infernosports.com.au</w:t>
        </w:r>
      </w:hyperlink>
      <w:r w:rsidR="00963797">
        <w:rPr>
          <w:rFonts w:asciiTheme="majorHAnsi" w:hAnsiTheme="majorHAnsi" w:cs="Arial"/>
          <w:sz w:val="22"/>
          <w:szCs w:val="22"/>
        </w:rPr>
        <w:t xml:space="preserve"> </w:t>
      </w:r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8D0025">
        <w:rPr>
          <w:rFonts w:asciiTheme="majorHAnsi" w:hAnsiTheme="majorHAnsi" w:cs="Arial"/>
          <w:sz w:val="22"/>
          <w:szCs w:val="22"/>
        </w:rPr>
        <w:t>Mon</w:t>
      </w:r>
      <w:r w:rsidR="008439F6">
        <w:rPr>
          <w:rFonts w:asciiTheme="majorHAnsi" w:hAnsiTheme="majorHAnsi" w:cs="Arial"/>
          <w:sz w:val="22"/>
          <w:szCs w:val="22"/>
        </w:rPr>
        <w:t xml:space="preserve">day </w:t>
      </w:r>
      <w:r w:rsidR="00C85718">
        <w:rPr>
          <w:rFonts w:asciiTheme="majorHAnsi" w:hAnsiTheme="majorHAnsi" w:cs="Arial"/>
          <w:sz w:val="22"/>
          <w:szCs w:val="22"/>
        </w:rPr>
        <w:t>17</w:t>
      </w:r>
      <w:r w:rsidR="00277757" w:rsidRPr="00277757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277757">
        <w:rPr>
          <w:rFonts w:asciiTheme="majorHAnsi" w:hAnsiTheme="majorHAnsi" w:cs="Arial"/>
          <w:sz w:val="22"/>
          <w:szCs w:val="22"/>
        </w:rPr>
        <w:t xml:space="preserve"> June</w:t>
      </w:r>
      <w:r w:rsidR="006F519F">
        <w:rPr>
          <w:rFonts w:asciiTheme="majorHAnsi" w:hAnsiTheme="majorHAnsi" w:cs="Arial"/>
          <w:sz w:val="22"/>
          <w:szCs w:val="22"/>
        </w:rPr>
        <w:t>.</w:t>
      </w:r>
    </w:p>
    <w:p w14:paraId="1AAC33A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D02CEF3" w14:textId="7FF52AD5" w:rsidR="0069206C" w:rsidRDefault="003D6B6F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Funding assistance can be found from a number of </w:t>
      </w:r>
      <w:r w:rsidR="00EB4F60">
        <w:rPr>
          <w:rFonts w:asciiTheme="majorHAnsi" w:hAnsiTheme="majorHAnsi" w:cs="Arial"/>
          <w:sz w:val="22"/>
          <w:szCs w:val="22"/>
        </w:rPr>
        <w:t xml:space="preserve">sources; we are aware that most local councils have funding for state sporting representatives, </w:t>
      </w:r>
      <w:r w:rsidR="00D10BA3">
        <w:rPr>
          <w:rFonts w:asciiTheme="majorHAnsi" w:hAnsiTheme="majorHAnsi" w:cs="Arial"/>
          <w:sz w:val="22"/>
          <w:szCs w:val="22"/>
        </w:rPr>
        <w:t xml:space="preserve">affiliate competitions will also provide a small amount to help their players, and there are special grants available from the Tasmanian Institute of Sport, and other private sponsorships are available. </w:t>
      </w:r>
      <w:r w:rsidR="00C85718">
        <w:rPr>
          <w:rFonts w:asciiTheme="majorHAnsi" w:hAnsiTheme="majorHAnsi" w:cs="Arial"/>
          <w:sz w:val="22"/>
          <w:szCs w:val="22"/>
        </w:rPr>
        <w:t xml:space="preserve">There will also be some information </w:t>
      </w:r>
      <w:r w:rsidR="003B3BD5">
        <w:rPr>
          <w:rFonts w:asciiTheme="majorHAnsi" w:hAnsiTheme="majorHAnsi" w:cs="Arial"/>
          <w:sz w:val="22"/>
          <w:szCs w:val="22"/>
        </w:rPr>
        <w:t xml:space="preserve">distributed regarding funding opportunities through your NYC Team. </w:t>
      </w:r>
    </w:p>
    <w:p w14:paraId="738B7585" w14:textId="77777777" w:rsidR="00AA7A36" w:rsidRDefault="00AA7A36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D48320C" w14:textId="21B99BB6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14:paraId="55B5020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C1B9033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14:paraId="54A27B6F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86641B7" w14:textId="122B3288" w:rsidR="00BB5E80" w:rsidRPr="00BB5E8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Kim Williams</w:t>
      </w:r>
    </w:p>
    <w:p w14:paraId="7B0AF403" w14:textId="5688AE56" w:rsidR="00667C0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State Manager – Touch Football Tasmania</w:t>
      </w:r>
    </w:p>
    <w:p w14:paraId="18A40B39" w14:textId="6A76DBFB" w:rsidR="00F963FA" w:rsidRPr="00F963FA" w:rsidRDefault="00C2107B" w:rsidP="00BB5E80">
      <w:pPr>
        <w:spacing w:line="276" w:lineRule="auto"/>
        <w:rPr>
          <w:rFonts w:asciiTheme="majorHAnsi" w:hAnsiTheme="majorHAnsi" w:cs="Arial"/>
          <w:color w:val="0070C0"/>
          <w:sz w:val="22"/>
          <w:szCs w:val="22"/>
        </w:rPr>
      </w:pPr>
      <w:hyperlink r:id="rId13" w:history="1">
        <w:r w:rsidR="00F963FA" w:rsidRPr="00F963FA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kim.williams@touchfootball.com.au</w:t>
        </w:r>
      </w:hyperlink>
    </w:p>
    <w:p w14:paraId="5F0E49C8" w14:textId="7FCF5C98" w:rsidR="00F963FA" w:rsidRDefault="00F963F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0484 249 522</w:t>
      </w:r>
    </w:p>
    <w:p w14:paraId="3D64BBF1" w14:textId="77777777" w:rsidR="004F18C0" w:rsidRDefault="004F18C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6E401052" w14:textId="77777777" w:rsidR="00BB5E80" w:rsidRDefault="00BB5E80">
      <w:pPr>
        <w:rPr>
          <w:rFonts w:asciiTheme="majorHAnsi" w:hAnsiTheme="majorHAnsi"/>
          <w:sz w:val="24"/>
        </w:rPr>
      </w:pPr>
    </w:p>
    <w:p w14:paraId="2ABF1619" w14:textId="77777777"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4"/>
      <w:headerReference w:type="first" r:id="rId15"/>
      <w:footerReference w:type="first" r:id="rId16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42B99" w14:textId="77777777" w:rsidR="007C2DC1" w:rsidRDefault="007C2DC1" w:rsidP="00964FE7">
      <w:r>
        <w:separator/>
      </w:r>
    </w:p>
  </w:endnote>
  <w:endnote w:type="continuationSeparator" w:id="0">
    <w:p w14:paraId="3F462CF7" w14:textId="77777777" w:rsidR="007C2DC1" w:rsidRDefault="007C2DC1" w:rsidP="00964FE7">
      <w:r>
        <w:continuationSeparator/>
      </w:r>
    </w:p>
  </w:endnote>
  <w:endnote w:type="continuationNotice" w:id="1">
    <w:p w14:paraId="35CD4EC1" w14:textId="77777777" w:rsidR="007C2DC1" w:rsidRDefault="007C2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panose1 w:val="020B0504040201010104"/>
    <w:charset w:val="00"/>
    <w:family w:val="swiss"/>
    <w:pitch w:val="variable"/>
    <w:sig w:usb0="800000AF" w:usb1="5200204A" w:usb2="04000000" w:usb3="00000000" w:csb0="000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panose1 w:val="020B0A04040201010104"/>
    <w:charset w:val="00"/>
    <w:family w:val="swiss"/>
    <w:pitch w:val="variable"/>
    <w:sig w:usb0="800000AF" w:usb1="4200004A" w:usb2="04000000" w:usb3="00000000" w:csb0="00000009" w:csb1="00000000"/>
  </w:font>
  <w:font w:name="RL2">
    <w:panose1 w:val="000005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E02D" w14:textId="0DDF7031" w:rsidR="00DC0D03" w:rsidRDefault="00DC0D03">
    <w:pPr>
      <w:pStyle w:val="Footer"/>
    </w:pPr>
  </w:p>
  <w:p w14:paraId="76FEDC16" w14:textId="38EFBA6C" w:rsidR="00DC0D03" w:rsidRDefault="00DC0D03">
    <w:pPr>
      <w:pStyle w:val="Footer"/>
    </w:pPr>
  </w:p>
  <w:p w14:paraId="2A4E2B9C" w14:textId="77777777" w:rsidR="00DC0D03" w:rsidRDefault="00DC0D03">
    <w:pPr>
      <w:pStyle w:val="Footer"/>
    </w:pPr>
  </w:p>
  <w:p w14:paraId="13EBBDA4" w14:textId="13F60031" w:rsidR="00DC0D03" w:rsidRDefault="00DC0D03">
    <w:pPr>
      <w:pStyle w:val="Footer"/>
    </w:pPr>
  </w:p>
  <w:p w14:paraId="55D6F85F" w14:textId="33976822" w:rsidR="00DC0D03" w:rsidRDefault="00DC0D03">
    <w:pPr>
      <w:pStyle w:val="Footer"/>
    </w:pPr>
  </w:p>
  <w:p w14:paraId="33032C67" w14:textId="0F5EC1CA" w:rsidR="00DC0D03" w:rsidRDefault="00DC0D03">
    <w:pPr>
      <w:pStyle w:val="Footer"/>
    </w:pPr>
  </w:p>
  <w:p w14:paraId="1BCB47BB" w14:textId="483CD1DD" w:rsidR="00DC0D03" w:rsidRDefault="00DC0D03">
    <w:pPr>
      <w:pStyle w:val="Footer"/>
    </w:pPr>
  </w:p>
  <w:p w14:paraId="608BA261" w14:textId="0E5242E3" w:rsidR="00DC0D03" w:rsidRDefault="00DC0D03">
    <w:pPr>
      <w:pStyle w:val="Footer"/>
    </w:pPr>
  </w:p>
  <w:p w14:paraId="67E14E15" w14:textId="77777777" w:rsidR="00DC0D03" w:rsidRDefault="00DC0D03">
    <w:pPr>
      <w:pStyle w:val="Footer"/>
    </w:pPr>
  </w:p>
  <w:p w14:paraId="497D7C95" w14:textId="531B0CAE"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413D" w14:textId="77777777" w:rsidR="007C2DC1" w:rsidRDefault="007C2DC1" w:rsidP="00964FE7">
      <w:r>
        <w:separator/>
      </w:r>
    </w:p>
  </w:footnote>
  <w:footnote w:type="continuationSeparator" w:id="0">
    <w:p w14:paraId="7FD67056" w14:textId="77777777" w:rsidR="007C2DC1" w:rsidRDefault="007C2DC1" w:rsidP="00964FE7">
      <w:r>
        <w:continuationSeparator/>
      </w:r>
    </w:p>
  </w:footnote>
  <w:footnote w:type="continuationNotice" w:id="1">
    <w:p w14:paraId="082A81F6" w14:textId="77777777" w:rsidR="007C2DC1" w:rsidRDefault="007C2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D8DB" w14:textId="67C0435B" w:rsidR="00964FE7" w:rsidRPr="00DC0D03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3" behindDoc="1" locked="0" layoutInCell="1" allowOverlap="1" wp14:anchorId="55E4E7D4" wp14:editId="28C048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FE7" w:rsidRPr="00DC0D0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D5F0AFF" wp14:editId="5235AD3B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D03" w:rsidRPr="00DC0D03"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409E6" w14:textId="2724DF5D" w:rsidR="00964FE7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2" behindDoc="1" locked="0" layoutInCell="1" allowOverlap="1" wp14:anchorId="4C99C056" wp14:editId="10861C5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6AE" w:rsidRPr="00B95FCF">
      <w:rPr>
        <w:rFonts w:ascii="RL2" w:hAnsi="RL2"/>
        <w:noProof/>
        <w:sz w:val="24"/>
        <w:szCs w:val="24"/>
        <w:lang w:eastAsia="en-AU"/>
      </w:rPr>
      <w:drawing>
        <wp:anchor distT="0" distB="0" distL="114300" distR="114300" simplePos="0" relativeHeight="251658241" behindDoc="1" locked="0" layoutInCell="1" allowOverlap="1" wp14:anchorId="1C5874A2" wp14:editId="60B14BB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2718">
    <w:abstractNumId w:val="0"/>
  </w:num>
  <w:num w:numId="2" w16cid:durableId="1328632907">
    <w:abstractNumId w:val="1"/>
  </w:num>
  <w:num w:numId="3" w16cid:durableId="98219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B1"/>
    <w:rsid w:val="00002D22"/>
    <w:rsid w:val="00015591"/>
    <w:rsid w:val="00015948"/>
    <w:rsid w:val="00024973"/>
    <w:rsid w:val="00025093"/>
    <w:rsid w:val="0002520F"/>
    <w:rsid w:val="00037456"/>
    <w:rsid w:val="00044CEF"/>
    <w:rsid w:val="00047326"/>
    <w:rsid w:val="000624FB"/>
    <w:rsid w:val="000625CB"/>
    <w:rsid w:val="00074C96"/>
    <w:rsid w:val="00076363"/>
    <w:rsid w:val="000A0E03"/>
    <w:rsid w:val="000A2BB7"/>
    <w:rsid w:val="000A5F87"/>
    <w:rsid w:val="000B20BA"/>
    <w:rsid w:val="000B4305"/>
    <w:rsid w:val="000B5969"/>
    <w:rsid w:val="000B6707"/>
    <w:rsid w:val="000C0F9D"/>
    <w:rsid w:val="000C2C0B"/>
    <w:rsid w:val="000D009C"/>
    <w:rsid w:val="000E01ED"/>
    <w:rsid w:val="000F776E"/>
    <w:rsid w:val="00102BBB"/>
    <w:rsid w:val="001139BC"/>
    <w:rsid w:val="00121E42"/>
    <w:rsid w:val="00125E90"/>
    <w:rsid w:val="00132F9A"/>
    <w:rsid w:val="00134F02"/>
    <w:rsid w:val="00136773"/>
    <w:rsid w:val="00140914"/>
    <w:rsid w:val="001410CB"/>
    <w:rsid w:val="00147BA9"/>
    <w:rsid w:val="001523F3"/>
    <w:rsid w:val="001861BB"/>
    <w:rsid w:val="0019267B"/>
    <w:rsid w:val="001A6BD9"/>
    <w:rsid w:val="001A7E0E"/>
    <w:rsid w:val="001B040A"/>
    <w:rsid w:val="001B56D5"/>
    <w:rsid w:val="001C3008"/>
    <w:rsid w:val="001D2344"/>
    <w:rsid w:val="001D616E"/>
    <w:rsid w:val="001D7289"/>
    <w:rsid w:val="001E24EA"/>
    <w:rsid w:val="001E5D98"/>
    <w:rsid w:val="002011D0"/>
    <w:rsid w:val="002124E9"/>
    <w:rsid w:val="00213A9A"/>
    <w:rsid w:val="00216D94"/>
    <w:rsid w:val="00223A34"/>
    <w:rsid w:val="002265A1"/>
    <w:rsid w:val="00231CF0"/>
    <w:rsid w:val="0024640F"/>
    <w:rsid w:val="00246747"/>
    <w:rsid w:val="00250DE6"/>
    <w:rsid w:val="00255871"/>
    <w:rsid w:val="0025721A"/>
    <w:rsid w:val="0025729F"/>
    <w:rsid w:val="00264729"/>
    <w:rsid w:val="00264B54"/>
    <w:rsid w:val="00270533"/>
    <w:rsid w:val="00275286"/>
    <w:rsid w:val="00277757"/>
    <w:rsid w:val="00277AF9"/>
    <w:rsid w:val="00283F59"/>
    <w:rsid w:val="00284B9D"/>
    <w:rsid w:val="00291689"/>
    <w:rsid w:val="00291D58"/>
    <w:rsid w:val="002954F3"/>
    <w:rsid w:val="002A2BB2"/>
    <w:rsid w:val="002A3518"/>
    <w:rsid w:val="002A4C46"/>
    <w:rsid w:val="002A5358"/>
    <w:rsid w:val="002A5FC0"/>
    <w:rsid w:val="002B063E"/>
    <w:rsid w:val="002B4DE8"/>
    <w:rsid w:val="002C7699"/>
    <w:rsid w:val="002D1DA0"/>
    <w:rsid w:val="002D346D"/>
    <w:rsid w:val="002D5912"/>
    <w:rsid w:val="002E037B"/>
    <w:rsid w:val="002E1E2F"/>
    <w:rsid w:val="002F21D2"/>
    <w:rsid w:val="002F2EC5"/>
    <w:rsid w:val="0030227B"/>
    <w:rsid w:val="00305A5C"/>
    <w:rsid w:val="003114A1"/>
    <w:rsid w:val="003225FF"/>
    <w:rsid w:val="00325B17"/>
    <w:rsid w:val="0032740A"/>
    <w:rsid w:val="00330762"/>
    <w:rsid w:val="00332005"/>
    <w:rsid w:val="00341079"/>
    <w:rsid w:val="00344D08"/>
    <w:rsid w:val="003503C4"/>
    <w:rsid w:val="00350976"/>
    <w:rsid w:val="00355B44"/>
    <w:rsid w:val="00364E75"/>
    <w:rsid w:val="00371C3B"/>
    <w:rsid w:val="0038044A"/>
    <w:rsid w:val="00384FAF"/>
    <w:rsid w:val="00392713"/>
    <w:rsid w:val="00392C5E"/>
    <w:rsid w:val="003A0664"/>
    <w:rsid w:val="003A6A5C"/>
    <w:rsid w:val="003B3BD5"/>
    <w:rsid w:val="003B5284"/>
    <w:rsid w:val="003C12F5"/>
    <w:rsid w:val="003D01CD"/>
    <w:rsid w:val="003D02BA"/>
    <w:rsid w:val="003D1BF3"/>
    <w:rsid w:val="003D53FC"/>
    <w:rsid w:val="003D6B6F"/>
    <w:rsid w:val="003F00EF"/>
    <w:rsid w:val="003F760A"/>
    <w:rsid w:val="00411DE9"/>
    <w:rsid w:val="00416857"/>
    <w:rsid w:val="00422997"/>
    <w:rsid w:val="00427C9E"/>
    <w:rsid w:val="00434402"/>
    <w:rsid w:val="00434C46"/>
    <w:rsid w:val="004361E4"/>
    <w:rsid w:val="00441CBA"/>
    <w:rsid w:val="004470FF"/>
    <w:rsid w:val="004519EB"/>
    <w:rsid w:val="004700F4"/>
    <w:rsid w:val="00475C6E"/>
    <w:rsid w:val="00477423"/>
    <w:rsid w:val="00477C97"/>
    <w:rsid w:val="00481562"/>
    <w:rsid w:val="00482D04"/>
    <w:rsid w:val="0048428F"/>
    <w:rsid w:val="004927A0"/>
    <w:rsid w:val="00493E91"/>
    <w:rsid w:val="004B02B1"/>
    <w:rsid w:val="004B0A21"/>
    <w:rsid w:val="004B12B1"/>
    <w:rsid w:val="004B44D1"/>
    <w:rsid w:val="004B73FA"/>
    <w:rsid w:val="004C0763"/>
    <w:rsid w:val="004C7D3B"/>
    <w:rsid w:val="004F0BBC"/>
    <w:rsid w:val="004F18C0"/>
    <w:rsid w:val="00506609"/>
    <w:rsid w:val="00510240"/>
    <w:rsid w:val="00513DB6"/>
    <w:rsid w:val="00514EBB"/>
    <w:rsid w:val="00532588"/>
    <w:rsid w:val="00534246"/>
    <w:rsid w:val="00551B4F"/>
    <w:rsid w:val="00552B9B"/>
    <w:rsid w:val="00561723"/>
    <w:rsid w:val="00562D6D"/>
    <w:rsid w:val="00575623"/>
    <w:rsid w:val="005758A4"/>
    <w:rsid w:val="005A4ABB"/>
    <w:rsid w:val="005A7F12"/>
    <w:rsid w:val="005B6973"/>
    <w:rsid w:val="005C1788"/>
    <w:rsid w:val="005C2C6F"/>
    <w:rsid w:val="005C7EB8"/>
    <w:rsid w:val="005D432F"/>
    <w:rsid w:val="005D774A"/>
    <w:rsid w:val="005E2241"/>
    <w:rsid w:val="005E2A81"/>
    <w:rsid w:val="005E4C6C"/>
    <w:rsid w:val="006030BB"/>
    <w:rsid w:val="00604B8F"/>
    <w:rsid w:val="0061069C"/>
    <w:rsid w:val="00610E3E"/>
    <w:rsid w:val="006177CC"/>
    <w:rsid w:val="006200E1"/>
    <w:rsid w:val="00635648"/>
    <w:rsid w:val="00644062"/>
    <w:rsid w:val="00645B5C"/>
    <w:rsid w:val="006466AD"/>
    <w:rsid w:val="006532A3"/>
    <w:rsid w:val="00663BA2"/>
    <w:rsid w:val="006648A7"/>
    <w:rsid w:val="00666E32"/>
    <w:rsid w:val="006671E7"/>
    <w:rsid w:val="006676DB"/>
    <w:rsid w:val="00667C00"/>
    <w:rsid w:val="0067480C"/>
    <w:rsid w:val="00674F4C"/>
    <w:rsid w:val="00682DFA"/>
    <w:rsid w:val="00685D96"/>
    <w:rsid w:val="0069206C"/>
    <w:rsid w:val="006954EF"/>
    <w:rsid w:val="00697B56"/>
    <w:rsid w:val="006A5129"/>
    <w:rsid w:val="006B30DD"/>
    <w:rsid w:val="006C5CF5"/>
    <w:rsid w:val="006E1B97"/>
    <w:rsid w:val="006F1525"/>
    <w:rsid w:val="006F519F"/>
    <w:rsid w:val="00707B1B"/>
    <w:rsid w:val="007103AC"/>
    <w:rsid w:val="00715C01"/>
    <w:rsid w:val="00732D2B"/>
    <w:rsid w:val="0075252D"/>
    <w:rsid w:val="007534BF"/>
    <w:rsid w:val="00754566"/>
    <w:rsid w:val="00761618"/>
    <w:rsid w:val="0076600C"/>
    <w:rsid w:val="00766CD5"/>
    <w:rsid w:val="007727B8"/>
    <w:rsid w:val="0077284D"/>
    <w:rsid w:val="00792FA1"/>
    <w:rsid w:val="007B00FF"/>
    <w:rsid w:val="007B41FA"/>
    <w:rsid w:val="007C28C1"/>
    <w:rsid w:val="007C2DC1"/>
    <w:rsid w:val="007C6855"/>
    <w:rsid w:val="007D0AA6"/>
    <w:rsid w:val="007D55C7"/>
    <w:rsid w:val="007D5703"/>
    <w:rsid w:val="007E1BB9"/>
    <w:rsid w:val="007E47C8"/>
    <w:rsid w:val="007E4EC8"/>
    <w:rsid w:val="007F3858"/>
    <w:rsid w:val="0080043B"/>
    <w:rsid w:val="00800EF6"/>
    <w:rsid w:val="00801E2C"/>
    <w:rsid w:val="00804DD7"/>
    <w:rsid w:val="00806392"/>
    <w:rsid w:val="008123FF"/>
    <w:rsid w:val="008147E7"/>
    <w:rsid w:val="00822302"/>
    <w:rsid w:val="0082317B"/>
    <w:rsid w:val="0082419B"/>
    <w:rsid w:val="00827CA8"/>
    <w:rsid w:val="00842351"/>
    <w:rsid w:val="008439F6"/>
    <w:rsid w:val="008507CA"/>
    <w:rsid w:val="008509D9"/>
    <w:rsid w:val="008529E5"/>
    <w:rsid w:val="0085544A"/>
    <w:rsid w:val="008618E3"/>
    <w:rsid w:val="00885E02"/>
    <w:rsid w:val="00887550"/>
    <w:rsid w:val="00887A5B"/>
    <w:rsid w:val="00890F78"/>
    <w:rsid w:val="00893B0A"/>
    <w:rsid w:val="008A56E2"/>
    <w:rsid w:val="008B4661"/>
    <w:rsid w:val="008C1211"/>
    <w:rsid w:val="008C1E00"/>
    <w:rsid w:val="008C6BC7"/>
    <w:rsid w:val="008D0025"/>
    <w:rsid w:val="008D3D70"/>
    <w:rsid w:val="008D7B00"/>
    <w:rsid w:val="008E41B6"/>
    <w:rsid w:val="008E465F"/>
    <w:rsid w:val="008E7164"/>
    <w:rsid w:val="008F0717"/>
    <w:rsid w:val="008F7713"/>
    <w:rsid w:val="00906648"/>
    <w:rsid w:val="00907791"/>
    <w:rsid w:val="00910428"/>
    <w:rsid w:val="0092254B"/>
    <w:rsid w:val="00923EAC"/>
    <w:rsid w:val="00937687"/>
    <w:rsid w:val="00940379"/>
    <w:rsid w:val="00942C03"/>
    <w:rsid w:val="00942D51"/>
    <w:rsid w:val="00945A3C"/>
    <w:rsid w:val="00946459"/>
    <w:rsid w:val="009600A1"/>
    <w:rsid w:val="00960AA3"/>
    <w:rsid w:val="00963797"/>
    <w:rsid w:val="00964FE7"/>
    <w:rsid w:val="00971C76"/>
    <w:rsid w:val="00976233"/>
    <w:rsid w:val="0098036E"/>
    <w:rsid w:val="00981DF8"/>
    <w:rsid w:val="0098205A"/>
    <w:rsid w:val="00991545"/>
    <w:rsid w:val="009A2EF3"/>
    <w:rsid w:val="009B5E5F"/>
    <w:rsid w:val="009B7133"/>
    <w:rsid w:val="009C15DB"/>
    <w:rsid w:val="009E2803"/>
    <w:rsid w:val="009E562B"/>
    <w:rsid w:val="009E7E41"/>
    <w:rsid w:val="009F0BF8"/>
    <w:rsid w:val="009F1D72"/>
    <w:rsid w:val="009F4D2F"/>
    <w:rsid w:val="009F517C"/>
    <w:rsid w:val="009F5553"/>
    <w:rsid w:val="00A2223E"/>
    <w:rsid w:val="00A33C5C"/>
    <w:rsid w:val="00A4305C"/>
    <w:rsid w:val="00A50A3C"/>
    <w:rsid w:val="00A53D70"/>
    <w:rsid w:val="00A55D38"/>
    <w:rsid w:val="00A60038"/>
    <w:rsid w:val="00A64C30"/>
    <w:rsid w:val="00A95FB7"/>
    <w:rsid w:val="00AA7A36"/>
    <w:rsid w:val="00AC48F9"/>
    <w:rsid w:val="00AD323E"/>
    <w:rsid w:val="00AE59ED"/>
    <w:rsid w:val="00B03F4F"/>
    <w:rsid w:val="00B07ADD"/>
    <w:rsid w:val="00B102BD"/>
    <w:rsid w:val="00B115C8"/>
    <w:rsid w:val="00B260E8"/>
    <w:rsid w:val="00B33B7F"/>
    <w:rsid w:val="00B34754"/>
    <w:rsid w:val="00B408D4"/>
    <w:rsid w:val="00B42C13"/>
    <w:rsid w:val="00B44428"/>
    <w:rsid w:val="00B54678"/>
    <w:rsid w:val="00B5776F"/>
    <w:rsid w:val="00B769AF"/>
    <w:rsid w:val="00B941E7"/>
    <w:rsid w:val="00B95B2C"/>
    <w:rsid w:val="00BA00CB"/>
    <w:rsid w:val="00BA0EB3"/>
    <w:rsid w:val="00BA14AF"/>
    <w:rsid w:val="00BA5A8B"/>
    <w:rsid w:val="00BB58F5"/>
    <w:rsid w:val="00BB5E80"/>
    <w:rsid w:val="00BB70A3"/>
    <w:rsid w:val="00BC1005"/>
    <w:rsid w:val="00BC1363"/>
    <w:rsid w:val="00BC6999"/>
    <w:rsid w:val="00BD08B1"/>
    <w:rsid w:val="00BD6AFA"/>
    <w:rsid w:val="00BF1418"/>
    <w:rsid w:val="00C038AA"/>
    <w:rsid w:val="00C175E8"/>
    <w:rsid w:val="00C17D14"/>
    <w:rsid w:val="00C2107B"/>
    <w:rsid w:val="00C32650"/>
    <w:rsid w:val="00C32FEE"/>
    <w:rsid w:val="00C42B9D"/>
    <w:rsid w:val="00C42D35"/>
    <w:rsid w:val="00C46A93"/>
    <w:rsid w:val="00C5016F"/>
    <w:rsid w:val="00C5143A"/>
    <w:rsid w:val="00C71BA8"/>
    <w:rsid w:val="00C76CA1"/>
    <w:rsid w:val="00C83561"/>
    <w:rsid w:val="00C85718"/>
    <w:rsid w:val="00C907DB"/>
    <w:rsid w:val="00C90DA0"/>
    <w:rsid w:val="00C916ED"/>
    <w:rsid w:val="00CB1A05"/>
    <w:rsid w:val="00CB24A0"/>
    <w:rsid w:val="00CB585C"/>
    <w:rsid w:val="00CB63B1"/>
    <w:rsid w:val="00CC0D79"/>
    <w:rsid w:val="00CD701C"/>
    <w:rsid w:val="00CD7BB9"/>
    <w:rsid w:val="00CF09B0"/>
    <w:rsid w:val="00CF1125"/>
    <w:rsid w:val="00CF7D6B"/>
    <w:rsid w:val="00D037FA"/>
    <w:rsid w:val="00D07FEF"/>
    <w:rsid w:val="00D10BA3"/>
    <w:rsid w:val="00D205CF"/>
    <w:rsid w:val="00D226D2"/>
    <w:rsid w:val="00D33BB2"/>
    <w:rsid w:val="00D379C7"/>
    <w:rsid w:val="00D43486"/>
    <w:rsid w:val="00D437BB"/>
    <w:rsid w:val="00D447BF"/>
    <w:rsid w:val="00D60D8D"/>
    <w:rsid w:val="00D61455"/>
    <w:rsid w:val="00D854FA"/>
    <w:rsid w:val="00D910CD"/>
    <w:rsid w:val="00D95B62"/>
    <w:rsid w:val="00DA4C91"/>
    <w:rsid w:val="00DA5DDB"/>
    <w:rsid w:val="00DA7462"/>
    <w:rsid w:val="00DB3DCF"/>
    <w:rsid w:val="00DB6178"/>
    <w:rsid w:val="00DC0D03"/>
    <w:rsid w:val="00DC252A"/>
    <w:rsid w:val="00DC5CA4"/>
    <w:rsid w:val="00DD2010"/>
    <w:rsid w:val="00DE67B2"/>
    <w:rsid w:val="00DF2A51"/>
    <w:rsid w:val="00E131D8"/>
    <w:rsid w:val="00E15EF7"/>
    <w:rsid w:val="00E2115F"/>
    <w:rsid w:val="00E22ADB"/>
    <w:rsid w:val="00E22B2E"/>
    <w:rsid w:val="00E25380"/>
    <w:rsid w:val="00E36F3D"/>
    <w:rsid w:val="00E41D80"/>
    <w:rsid w:val="00E663DA"/>
    <w:rsid w:val="00E71766"/>
    <w:rsid w:val="00E73533"/>
    <w:rsid w:val="00E93D2F"/>
    <w:rsid w:val="00EB4F60"/>
    <w:rsid w:val="00EC06AE"/>
    <w:rsid w:val="00ED5A4D"/>
    <w:rsid w:val="00EE0E89"/>
    <w:rsid w:val="00EE5348"/>
    <w:rsid w:val="00EE72CE"/>
    <w:rsid w:val="00EE7A95"/>
    <w:rsid w:val="00F0651F"/>
    <w:rsid w:val="00F1659D"/>
    <w:rsid w:val="00F23801"/>
    <w:rsid w:val="00F23D82"/>
    <w:rsid w:val="00F2726C"/>
    <w:rsid w:val="00F27C4A"/>
    <w:rsid w:val="00F335ED"/>
    <w:rsid w:val="00F33611"/>
    <w:rsid w:val="00F520B2"/>
    <w:rsid w:val="00F528DB"/>
    <w:rsid w:val="00F60CD4"/>
    <w:rsid w:val="00F62E25"/>
    <w:rsid w:val="00F75DB7"/>
    <w:rsid w:val="00F869F1"/>
    <w:rsid w:val="00F9022A"/>
    <w:rsid w:val="00F94D7A"/>
    <w:rsid w:val="00F963FA"/>
    <w:rsid w:val="00FA3CE0"/>
    <w:rsid w:val="00FB2538"/>
    <w:rsid w:val="00FB2807"/>
    <w:rsid w:val="00FB4BC1"/>
    <w:rsid w:val="00FC2E4B"/>
    <w:rsid w:val="00FD5A38"/>
    <w:rsid w:val="00FD6298"/>
    <w:rsid w:val="00FE3513"/>
    <w:rsid w:val="00FE6CA9"/>
    <w:rsid w:val="00FE78B6"/>
    <w:rsid w:val="00FF38C1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87EAB"/>
  <w15:docId w15:val="{052D0C71-9B91-4BD4-874A-885177F6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380"/>
    <w:rPr>
      <w:color w:val="DDDDD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im.williams@touchfootball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fernosports.com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ouchfootball.com.a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touchfootball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8" ma:contentTypeDescription="Create a new document." ma:contentTypeScope="" ma:versionID="7f0845346a8bcda9e1794ddd0834416e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02ebbe14352dd492cc61be3348fdd3d5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Props1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98546-25E4-4C15-897E-4D704CBBF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</Template>
  <TotalTime>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Kim Williams</cp:lastModifiedBy>
  <cp:revision>3</cp:revision>
  <cp:lastPrinted>2018-05-27T23:59:00Z</cp:lastPrinted>
  <dcterms:created xsi:type="dcterms:W3CDTF">2024-06-12T00:43:00Z</dcterms:created>
  <dcterms:modified xsi:type="dcterms:W3CDTF">2024-06-12T00:43:00Z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